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9CBF4" w14:textId="42AF75DD" w:rsidR="00E720EE" w:rsidRDefault="000F2BFF" w:rsidP="00E720EE">
      <w:pPr>
        <w:spacing w:after="0"/>
        <w:rPr>
          <w:rFonts w:ascii="Open Sans" w:hAnsi="Open Sans" w:cs="Open Sans"/>
          <w:b/>
          <w:bCs/>
          <w:noProof/>
          <w:color w:val="595959" w:themeColor="text1" w:themeTint="A6"/>
          <w:sz w:val="20"/>
          <w:highlight w:val="yellow"/>
        </w:rPr>
      </w:pPr>
      <w:r>
        <w:rPr>
          <w:rFonts w:ascii="Open Sans" w:hAnsi="Open Sans" w:cs="Open Sans"/>
          <w:b/>
          <w:bCs/>
          <w:noProof/>
          <w:color w:val="4F6228" w:themeColor="accent3" w:themeShade="80"/>
          <w:sz w:val="48"/>
          <w:szCs w:val="48"/>
          <w:lang w:eastAsia="en-US"/>
        </w:rPr>
        <w:drawing>
          <wp:anchor distT="0" distB="0" distL="114300" distR="114300" simplePos="0" relativeHeight="251686912" behindDoc="0" locked="0" layoutInCell="1" allowOverlap="1" wp14:anchorId="0E179843" wp14:editId="68939BEB">
            <wp:simplePos x="0" y="0"/>
            <wp:positionH relativeFrom="margin">
              <wp:posOffset>416989</wp:posOffset>
            </wp:positionH>
            <wp:positionV relativeFrom="paragraph">
              <wp:posOffset>124593</wp:posOffset>
            </wp:positionV>
            <wp:extent cx="4834255" cy="4401820"/>
            <wp:effectExtent l="0" t="0" r="4445" b="0"/>
            <wp:wrapThrough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hrough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9805" r="5353" b="33067"/>
                    <a:stretch/>
                  </pic:blipFill>
                  <pic:spPr bwMode="auto">
                    <a:xfrm>
                      <a:off x="0" y="0"/>
                      <a:ext cx="4834255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7BDB9" w14:textId="1C28D48C" w:rsidR="002F1539" w:rsidRDefault="002F1539" w:rsidP="00E720EE">
      <w:pPr>
        <w:spacing w:after="0"/>
        <w:rPr>
          <w:rFonts w:ascii="Gill Sans MT" w:hAnsi="Gill Sans MT" w:cstheme="minorBidi"/>
          <w:color w:val="4F6228" w:themeColor="accent3" w:themeShade="80"/>
          <w:sz w:val="48"/>
          <w:szCs w:val="48"/>
          <w:lang w:eastAsia="en-US"/>
        </w:rPr>
      </w:pPr>
    </w:p>
    <w:p w14:paraId="40DF9A69" w14:textId="604969B0" w:rsidR="000F2BFF" w:rsidRDefault="000F2BFF" w:rsidP="002F1539">
      <w:pPr>
        <w:jc w:val="center"/>
        <w:rPr>
          <w:rFonts w:ascii="Open Sans" w:hAnsi="Open Sans" w:cs="Open Sans"/>
          <w:b/>
          <w:bCs/>
          <w:noProof/>
          <w:color w:val="4F6228" w:themeColor="accent3" w:themeShade="80"/>
          <w:sz w:val="48"/>
          <w:szCs w:val="4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59B18" wp14:editId="2DE5B399">
                <wp:simplePos x="0" y="0"/>
                <wp:positionH relativeFrom="page">
                  <wp:posOffset>1311215</wp:posOffset>
                </wp:positionH>
                <wp:positionV relativeFrom="paragraph">
                  <wp:posOffset>4034790</wp:posOffset>
                </wp:positionV>
                <wp:extent cx="4468495" cy="206375"/>
                <wp:effectExtent l="0" t="0" r="8255" b="3175"/>
                <wp:wrapThrough wrapText="bothSides">
                  <wp:wrapPolygon edited="0">
                    <wp:start x="0" y="0"/>
                    <wp:lineTo x="0" y="19938"/>
                    <wp:lineTo x="21548" y="19938"/>
                    <wp:lineTo x="21548" y="0"/>
                    <wp:lineTo x="0" y="0"/>
                  </wp:wrapPolygon>
                </wp:wrapThrough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8495" cy="206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619CB2" w14:textId="61B8E5AE" w:rsidR="00EF026B" w:rsidRPr="00620CF7" w:rsidRDefault="00EF026B" w:rsidP="00EF026B">
                            <w:pPr>
                              <w:pStyle w:val="Beskrivning"/>
                              <w:rPr>
                                <w:rFonts w:ascii="Open Sans" w:hAnsi="Open Sans" w:cs="Open Sans"/>
                                <w:noProof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620CF7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Översiktskarta med 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planområdet markerat med </w:t>
                            </w:r>
                            <w:r w:rsidR="000F2BFF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  <w:t>vitt.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59B18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left:0;text-align:left;margin-left:103.25pt;margin-top:317.7pt;width:351.85pt;height: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" stroked="f">
                <v:textbox inset="0,0,0,0">
                  <w:txbxContent>
                    <w:p w14:paraId="24619CB2" w14:textId="61B8E5AE" w:rsidR="00EF026B" w:rsidRPr="00620CF7" w:rsidRDefault="00EF026B" w:rsidP="00EF026B">
                      <w:pPr>
                        <w:pStyle w:val="Beskrivning"/>
                        <w:rPr>
                          <w:rFonts w:ascii="Open Sans" w:hAnsi="Open Sans" w:cs="Open Sans"/>
                          <w:noProof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620CF7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6"/>
                        </w:rPr>
                        <w:t xml:space="preserve">Översiktskarta med 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6"/>
                        </w:rPr>
                        <w:t xml:space="preserve">planområdet markerat med </w:t>
                      </w:r>
                      <w:r w:rsidR="000F2BFF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6"/>
                        </w:rPr>
                        <w:t>vitt.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76F6DA45" w14:textId="628BCE9F" w:rsidR="00A5433C" w:rsidRPr="00CD5D7B" w:rsidRDefault="00076F84" w:rsidP="002F1539">
      <w:pPr>
        <w:jc w:val="center"/>
        <w:rPr>
          <w:rFonts w:ascii="Open Sans" w:hAnsi="Open Sans" w:cs="Open Sans"/>
          <w:b/>
          <w:bCs/>
          <w:color w:val="4F6228" w:themeColor="accent3" w:themeShade="80"/>
          <w:sz w:val="48"/>
          <w:szCs w:val="48"/>
          <w:lang w:eastAsia="en-US"/>
        </w:rPr>
      </w:pPr>
      <w:r>
        <w:rPr>
          <w:rFonts w:ascii="Open Sans" w:hAnsi="Open Sans" w:cs="Open Sans"/>
          <w:b/>
          <w:bCs/>
          <w:color w:val="4F6228" w:themeColor="accent3" w:themeShade="80"/>
          <w:sz w:val="48"/>
          <w:szCs w:val="48"/>
          <w:lang w:eastAsia="en-US"/>
        </w:rPr>
        <w:t>MEDDELANDE OM ANTAGANDE</w:t>
      </w:r>
    </w:p>
    <w:p w14:paraId="62D17487" w14:textId="2B1A6D48" w:rsidR="00911DCC" w:rsidRPr="00CD5D7B" w:rsidRDefault="00E47337" w:rsidP="002F1539">
      <w:pPr>
        <w:spacing w:after="0"/>
        <w:jc w:val="center"/>
        <w:rPr>
          <w:rFonts w:ascii="Open Sans" w:eastAsia="Calibri" w:hAnsi="Open Sans" w:cs="Open Sans"/>
          <w:color w:val="678034"/>
          <w:szCs w:val="22"/>
          <w:lang w:eastAsia="en-US"/>
        </w:rPr>
      </w:pPr>
      <w:r w:rsidRPr="00EE0AD1">
        <w:rPr>
          <w:rFonts w:ascii="Open Sans" w:hAnsi="Open Sans" w:cs="Open Sans"/>
          <w:bCs/>
          <w:color w:val="678034"/>
          <w:sz w:val="28"/>
          <w:szCs w:val="28"/>
        </w:rPr>
        <w:t xml:space="preserve">Ny detaljplan </w:t>
      </w:r>
      <w:r w:rsidRPr="00E720EE">
        <w:rPr>
          <w:rFonts w:ascii="Open Sans" w:hAnsi="Open Sans" w:cs="Open Sans"/>
          <w:bCs/>
          <w:color w:val="678034"/>
          <w:sz w:val="28"/>
          <w:szCs w:val="28"/>
        </w:rPr>
        <w:t xml:space="preserve">för </w:t>
      </w:r>
      <w:r w:rsidR="000F2BFF">
        <w:rPr>
          <w:rFonts w:ascii="Open Sans" w:hAnsi="Open Sans" w:cs="Open Sans"/>
          <w:bCs/>
          <w:color w:val="678034"/>
          <w:sz w:val="28"/>
          <w:szCs w:val="28"/>
        </w:rPr>
        <w:t>Kosta 1:16</w:t>
      </w:r>
      <w:r w:rsidR="00876ABB">
        <w:rPr>
          <w:rFonts w:ascii="Open Sans" w:hAnsi="Open Sans" w:cs="Open Sans"/>
          <w:bCs/>
          <w:color w:val="678034"/>
          <w:sz w:val="28"/>
          <w:szCs w:val="28"/>
        </w:rPr>
        <w:t xml:space="preserve"> och </w:t>
      </w:r>
      <w:r w:rsidR="000F2BFF">
        <w:rPr>
          <w:rFonts w:ascii="Open Sans" w:hAnsi="Open Sans" w:cs="Open Sans"/>
          <w:bCs/>
          <w:color w:val="678034"/>
          <w:sz w:val="28"/>
          <w:szCs w:val="28"/>
        </w:rPr>
        <w:t xml:space="preserve">Kosta 13:6 </w:t>
      </w:r>
      <w:proofErr w:type="gramStart"/>
      <w:r w:rsidR="000F2BFF">
        <w:rPr>
          <w:rFonts w:ascii="Open Sans" w:hAnsi="Open Sans" w:cs="Open Sans"/>
          <w:bCs/>
          <w:color w:val="678034"/>
          <w:sz w:val="28"/>
          <w:szCs w:val="28"/>
        </w:rPr>
        <w:t>m.fl.</w:t>
      </w:r>
      <w:proofErr w:type="gramEnd"/>
      <w:r w:rsidR="00EE0AD1" w:rsidRPr="00E720EE">
        <w:rPr>
          <w:rFonts w:ascii="Open Sans" w:hAnsi="Open Sans" w:cs="Open Sans"/>
          <w:bCs/>
          <w:color w:val="678034"/>
          <w:sz w:val="32"/>
          <w:szCs w:val="32"/>
        </w:rPr>
        <w:t xml:space="preserve"> </w:t>
      </w:r>
      <w:r w:rsidR="000F2BFF">
        <w:rPr>
          <w:rFonts w:ascii="Open Sans" w:hAnsi="Open Sans" w:cs="Open Sans"/>
          <w:bCs/>
          <w:color w:val="678034"/>
          <w:sz w:val="28"/>
          <w:szCs w:val="28"/>
        </w:rPr>
        <w:t>Kosta</w:t>
      </w:r>
      <w:r w:rsidR="00EE0AD1" w:rsidRPr="00E720EE">
        <w:rPr>
          <w:rFonts w:ascii="Open Sans" w:hAnsi="Open Sans" w:cs="Open Sans"/>
          <w:bCs/>
          <w:color w:val="678034"/>
          <w:sz w:val="28"/>
          <w:szCs w:val="28"/>
        </w:rPr>
        <w:t xml:space="preserve"> samhälle</w:t>
      </w:r>
      <w:r w:rsidR="008C3E34" w:rsidRPr="00E720EE">
        <w:rPr>
          <w:rFonts w:ascii="Open Sans" w:hAnsi="Open Sans" w:cs="Open Sans"/>
          <w:bCs/>
          <w:color w:val="678034"/>
          <w:sz w:val="28"/>
          <w:szCs w:val="28"/>
        </w:rPr>
        <w:t>,</w:t>
      </w:r>
      <w:r w:rsidR="000E63D2" w:rsidRPr="00E720EE">
        <w:rPr>
          <w:rFonts w:ascii="Open Sans" w:hAnsi="Open Sans" w:cs="Open Sans"/>
          <w:bCs/>
          <w:color w:val="678034"/>
          <w:sz w:val="28"/>
          <w:szCs w:val="28"/>
        </w:rPr>
        <w:t xml:space="preserve"> Lessebo kommun,</w:t>
      </w:r>
      <w:r w:rsidR="00E35220" w:rsidRPr="00E720EE">
        <w:rPr>
          <w:rFonts w:ascii="Open Sans" w:hAnsi="Open Sans" w:cs="Open Sans"/>
          <w:bCs/>
          <w:color w:val="678034"/>
          <w:sz w:val="28"/>
          <w:szCs w:val="28"/>
        </w:rPr>
        <w:t xml:space="preserve"> </w:t>
      </w:r>
      <w:r w:rsidR="000E63D2" w:rsidRPr="00E720EE">
        <w:rPr>
          <w:rFonts w:ascii="Open Sans" w:hAnsi="Open Sans" w:cs="Open Sans"/>
          <w:bCs/>
          <w:color w:val="678034"/>
          <w:sz w:val="28"/>
          <w:szCs w:val="28"/>
        </w:rPr>
        <w:t>Kronobergs</w:t>
      </w:r>
      <w:r w:rsidR="000E63D2" w:rsidRPr="00EE0AD1">
        <w:rPr>
          <w:rFonts w:ascii="Open Sans" w:hAnsi="Open Sans" w:cs="Open Sans"/>
          <w:bCs/>
          <w:color w:val="678034"/>
          <w:sz w:val="28"/>
          <w:szCs w:val="28"/>
        </w:rPr>
        <w:t xml:space="preserve"> län</w:t>
      </w:r>
      <w:r w:rsidR="00E35220" w:rsidRPr="00EE0AD1">
        <w:rPr>
          <w:rFonts w:ascii="Open Sans" w:hAnsi="Open Sans" w:cs="Open Sans"/>
          <w:bCs/>
          <w:color w:val="678034"/>
          <w:sz w:val="28"/>
          <w:szCs w:val="28"/>
        </w:rPr>
        <w:t>.</w:t>
      </w:r>
      <w:r w:rsidR="008C3E34" w:rsidRPr="00CD5D7B">
        <w:rPr>
          <w:rFonts w:ascii="Open Sans" w:eastAsia="Calibri" w:hAnsi="Open Sans" w:cs="Open Sans"/>
          <w:color w:val="678034"/>
          <w:szCs w:val="22"/>
          <w:lang w:eastAsia="en-US"/>
        </w:rPr>
        <w:br/>
      </w:r>
    </w:p>
    <w:p w14:paraId="5508A20C" w14:textId="3720889E" w:rsidR="00E35220" w:rsidRDefault="0094167E" w:rsidP="00A5433C">
      <w:pPr>
        <w:spacing w:after="0"/>
        <w:rPr>
          <w:rFonts w:eastAsia="Calibri"/>
          <w:szCs w:val="22"/>
          <w:lang w:eastAsia="en-US"/>
        </w:rPr>
      </w:pPr>
      <w:r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63360" behindDoc="0" locked="0" layoutInCell="1" allowOverlap="1" wp14:anchorId="60911BE3" wp14:editId="08214F9D">
                <wp:simplePos x="0" y="0"/>
                <wp:positionH relativeFrom="margin">
                  <wp:align>left</wp:align>
                </wp:positionH>
                <wp:positionV relativeFrom="margin">
                  <wp:posOffset>5922645</wp:posOffset>
                </wp:positionV>
                <wp:extent cx="2847975" cy="1895475"/>
                <wp:effectExtent l="0" t="0" r="9525" b="9525"/>
                <wp:wrapNone/>
                <wp:docPr id="137" name="Textruta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7F790" w14:textId="74CDDBDE" w:rsidR="00B70573" w:rsidRPr="00E720EE" w:rsidRDefault="00E35220" w:rsidP="002F1539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 w:rsidRPr="00E720EE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Detaljplane</w:t>
                            </w:r>
                            <w:r w:rsidR="00600798" w:rsidRPr="00E720EE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n har antagits</w:t>
                            </w:r>
                          </w:p>
                          <w:p w14:paraId="648A0CA6" w14:textId="7CF89077" w:rsidR="00B70573" w:rsidRPr="00897C17" w:rsidRDefault="0094167E" w:rsidP="0094167E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  <w:highlight w:val="yellow"/>
                              </w:rPr>
                            </w:pP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Kommunstyrelsen i Lessebo kommun har den </w:t>
                            </w:r>
                            <w:r w:rsidR="00A10C4A"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13 februari 2024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antagit förslag till ny detaljplan </w:t>
                            </w:r>
                            <w:r w:rsidR="00A10C4A"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för </w:t>
                            </w:r>
                            <w:r w:rsidR="005E2E99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Kosta 1:16 och Kosta 13:6 </w:t>
                            </w:r>
                            <w:proofErr w:type="gramStart"/>
                            <w:r w:rsidR="005E2E99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m.fl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.</w:t>
                            </w:r>
                            <w:proofErr w:type="gramEnd"/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Justering av protokollet med antagandebeslutet tillkännagavs på </w:t>
                            </w:r>
                            <w:r w:rsidRPr="00DA235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kommunens digitala anslagstavla </w:t>
                            </w:r>
                            <w:r w:rsidR="00897C17" w:rsidRPr="00DA235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1</w:t>
                            </w:r>
                            <w:r w:rsidR="00DA2351" w:rsidRPr="00DA235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4</w:t>
                            </w:r>
                            <w:r w:rsidR="00897C17" w:rsidRPr="00DA235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februari</w:t>
                            </w:r>
                            <w:r w:rsidRPr="00DA235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2023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, se </w:t>
                            </w:r>
                            <w:r w:rsidR="006446F8"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w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ww.lessebo.se/anslagstavlan</w:t>
                            </w:r>
                            <w:r w:rsidRPr="0094167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1BE3" id="Textruta 137" o:spid="_x0000_s1027" type="#_x0000_t202" style="position:absolute;margin-left:0;margin-top:466.35pt;width:224.25pt;height:149.25pt;z-index:251663360;visibility:visible;mso-wrap-style:square;mso-width-percent:0;mso-height-percent:0;mso-wrap-distance-left:28.8pt;mso-wrap-distance-top:28.8pt;mso-wrap-distance-right:28.8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" filled="f" stroked="f" strokeweight=".5pt">
                <v:textbox inset="0,0,0,0">
                  <w:txbxContent>
                    <w:p w14:paraId="7BB7F790" w14:textId="74CDDBDE" w:rsidR="00B70573" w:rsidRPr="00E720EE" w:rsidRDefault="00E35220" w:rsidP="002F1539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 w:rsidRPr="00E720EE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Detaljplane</w:t>
                      </w:r>
                      <w:r w:rsidR="00600798" w:rsidRPr="00E720EE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n har antagits</w:t>
                      </w:r>
                    </w:p>
                    <w:p w14:paraId="648A0CA6" w14:textId="7CF89077" w:rsidR="00B70573" w:rsidRPr="00897C17" w:rsidRDefault="0094167E" w:rsidP="0094167E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  <w:highlight w:val="yellow"/>
                        </w:rPr>
                      </w:pP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Kommunstyrelsen i Lessebo kommun har den </w:t>
                      </w:r>
                      <w:r w:rsidR="00A10C4A"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13 februari 2024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antagit förslag till ny detaljplan </w:t>
                      </w:r>
                      <w:r w:rsidR="00A10C4A"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för </w:t>
                      </w:r>
                      <w:r w:rsidR="005E2E99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Kosta 1:16 och Kosta 13:6 </w:t>
                      </w:r>
                      <w:proofErr w:type="gramStart"/>
                      <w:r w:rsidR="005E2E99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m.fl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.</w:t>
                      </w:r>
                      <w:proofErr w:type="gramEnd"/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Justering av protokollet med antagandebeslutet tillkännagavs på </w:t>
                      </w:r>
                      <w:r w:rsidRPr="00DA235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kommunens digitala anslagstavla </w:t>
                      </w:r>
                      <w:r w:rsidR="00897C17" w:rsidRPr="00DA235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1</w:t>
                      </w:r>
                      <w:r w:rsidR="00DA2351" w:rsidRPr="00DA235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4</w:t>
                      </w:r>
                      <w:r w:rsidR="00897C17" w:rsidRPr="00DA235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februari</w:t>
                      </w:r>
                      <w:r w:rsidRPr="00DA235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2023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, se </w:t>
                      </w:r>
                      <w:r w:rsidR="006446F8"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w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ww.lessebo.se/anslagstavlan</w:t>
                      </w:r>
                      <w:r w:rsidRPr="0094167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95F1E"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65408" behindDoc="0" locked="0" layoutInCell="1" allowOverlap="1" wp14:anchorId="7BFF1D32" wp14:editId="369F2E62">
                <wp:simplePos x="0" y="0"/>
                <wp:positionH relativeFrom="margin">
                  <wp:align>right</wp:align>
                </wp:positionH>
                <wp:positionV relativeFrom="margin">
                  <wp:posOffset>5922010</wp:posOffset>
                </wp:positionV>
                <wp:extent cx="2719070" cy="1987550"/>
                <wp:effectExtent l="0" t="0" r="5080" b="1270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198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EB9A0" w14:textId="071F99B9" w:rsidR="00E35220" w:rsidRPr="00620CF7" w:rsidRDefault="006446F8" w:rsidP="002F1539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Överklaga</w:t>
                            </w:r>
                            <w:r w:rsidR="00F852E6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?</w:t>
                            </w:r>
                          </w:p>
                          <w:p w14:paraId="05D5964E" w14:textId="59725304" w:rsidR="00A63CEF" w:rsidRDefault="005B12C1" w:rsidP="00F852E6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Överklagandet lämnas in eller sk</w:t>
                            </w:r>
                            <w:r w:rsidR="00EA22A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ickas till:</w:t>
                            </w:r>
                            <w:r w:rsidR="00EA22A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br/>
                            </w:r>
                            <w:r w:rsidR="00F852E6" w:rsidRPr="00F852E6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Lessebo kommun, Storgatan 78, 365 80 Lessebo. Alt.</w:t>
                            </w:r>
                            <w:r w:rsidR="00F852E6" w:rsidRPr="00A63CEF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hyperlink r:id="rId13" w:history="1">
                              <w:r w:rsidR="00A63CEF" w:rsidRPr="00A63CEF">
                                <w:rPr>
                                  <w:rStyle w:val="Hyperlnk"/>
                                  <w:rFonts w:ascii="Open Sans" w:hAnsi="Open Sans" w:cs="Open Sans"/>
                                  <w:color w:val="595959" w:themeColor="text1" w:themeTint="A6"/>
                                  <w:sz w:val="20"/>
                                  <w:u w:val="none"/>
                                </w:rPr>
                                <w:t>info@lessebo.se</w:t>
                              </w:r>
                            </w:hyperlink>
                          </w:p>
                          <w:p w14:paraId="74796F00" w14:textId="77777777" w:rsidR="00A63CEF" w:rsidRDefault="00A63CEF" w:rsidP="00A63CEF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141C4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Vill du ha planhandlingarna skickade till dig eller om du har frågor, kontakta samhällsbyggnadsförvaltningen via; samhallsbyggnad@lessebo.s</w:t>
                            </w: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e</w:t>
                            </w:r>
                          </w:p>
                          <w:p w14:paraId="4CBA22A6" w14:textId="77777777" w:rsidR="00A63CEF" w:rsidRDefault="00A63CEF" w:rsidP="00F852E6">
                            <w:pPr>
                              <w:rPr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F1D32" id="Textruta 4" o:spid="_x0000_s1028" type="#_x0000_t202" style="position:absolute;margin-left:162.9pt;margin-top:466.3pt;width:214.1pt;height:156.5pt;z-index:251665408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" filled="f" stroked="f" strokeweight=".5pt">
                <v:textbox inset="0,0,0,0">
                  <w:txbxContent>
                    <w:p w14:paraId="48BEB9A0" w14:textId="071F99B9" w:rsidR="00E35220" w:rsidRPr="00620CF7" w:rsidRDefault="006446F8" w:rsidP="002F1539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Överklaga</w:t>
                      </w:r>
                      <w:r w:rsidR="00F852E6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?</w:t>
                      </w:r>
                    </w:p>
                    <w:p w14:paraId="05D5964E" w14:textId="59725304" w:rsidR="00A63CEF" w:rsidRDefault="005B12C1" w:rsidP="00F852E6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Överklagandet lämnas in eller sk</w:t>
                      </w:r>
                      <w:r w:rsidR="00EA22A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ickas till:</w:t>
                      </w:r>
                      <w:r w:rsidR="00EA22A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br/>
                      </w:r>
                      <w:r w:rsidR="00F852E6" w:rsidRPr="00F852E6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Lessebo kommun, Storgatan 78, 365 80 Lessebo. Alt.</w:t>
                      </w:r>
                      <w:r w:rsidR="00F852E6" w:rsidRPr="00A63CEF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hyperlink r:id="rId14" w:history="1">
                        <w:r w:rsidR="00A63CEF" w:rsidRPr="00A63CEF">
                          <w:rPr>
                            <w:rStyle w:val="Hyperlnk"/>
                            <w:rFonts w:ascii="Open Sans" w:hAnsi="Open Sans" w:cs="Open Sans"/>
                            <w:color w:val="595959" w:themeColor="text1" w:themeTint="A6"/>
                            <w:sz w:val="20"/>
                            <w:u w:val="none"/>
                          </w:rPr>
                          <w:t>info@lessebo.se</w:t>
                        </w:r>
                      </w:hyperlink>
                    </w:p>
                    <w:p w14:paraId="74796F00" w14:textId="77777777" w:rsidR="00A63CEF" w:rsidRDefault="00A63CEF" w:rsidP="00A63CEF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141C4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Vill du ha planhandlingarna skickade till dig eller om du har frågor, kontakta samhällsbyggnadsförvaltningen via; samhallsbyggnad@lessebo.s</w:t>
                      </w: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e</w:t>
                      </w:r>
                    </w:p>
                    <w:p w14:paraId="4CBA22A6" w14:textId="77777777" w:rsidR="00A63CEF" w:rsidRDefault="00A63CEF" w:rsidP="00F852E6">
                      <w:pPr>
                        <w:rPr>
                          <w:color w:val="7F7F7F" w:themeColor="text1" w:themeTint="80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839711F" w14:textId="4B3256D4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75007C4C" w14:textId="5C6F7609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4C7109DC" w14:textId="5144B906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7A2E067F" w14:textId="52BC2C39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17F96ABD" w14:textId="50974781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1EC4F7EE" w14:textId="0E419DBD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05B6DF2F" w14:textId="2A0690C3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3D614AED" w14:textId="7352D2E8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22F81119" w14:textId="7589BB42" w:rsidR="00E35220" w:rsidRDefault="00216795" w:rsidP="00A5433C">
      <w:pPr>
        <w:spacing w:after="0"/>
        <w:rPr>
          <w:rFonts w:eastAsia="Calibri"/>
          <w:szCs w:val="22"/>
          <w:lang w:eastAsia="en-US"/>
        </w:rPr>
      </w:pPr>
      <w:r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2D27FE6C" wp14:editId="11B94393">
                <wp:simplePos x="0" y="0"/>
                <wp:positionH relativeFrom="margin">
                  <wp:posOffset>109220</wp:posOffset>
                </wp:positionH>
                <wp:positionV relativeFrom="paragraph">
                  <wp:posOffset>304165</wp:posOffset>
                </wp:positionV>
                <wp:extent cx="5438775" cy="495300"/>
                <wp:effectExtent l="0" t="0" r="9525" b="0"/>
                <wp:wrapSquare wrapText="bothSides"/>
                <wp:docPr id="199" name="Rektange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49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94B7C" w14:textId="05083A25" w:rsidR="00CD5D7B" w:rsidRPr="00CD5D7B" w:rsidRDefault="00CD5D7B" w:rsidP="00CD5D7B">
                            <w:pPr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D5D7B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Möjlighet till </w:t>
                            </w:r>
                            <w:r w:rsidR="00F852E6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>överklagan</w:t>
                            </w:r>
                            <w:r w:rsidRPr="004B6FDD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4B6FDD" w:rsidRPr="004B6FDD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>Inkommit till kommunen</w:t>
                            </w:r>
                            <w:r w:rsidR="00F852E6" w:rsidRPr="004B6FDD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52E6" w:rsidRPr="00DA2351"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22"/>
                                <w:szCs w:val="22"/>
                              </w:rPr>
                              <w:t>senast den</w:t>
                            </w:r>
                            <w:r w:rsidR="00F852E6" w:rsidRPr="00DA2351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A2351" w:rsidRPr="00DA2351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897C17" w:rsidRPr="00DA2351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mars</w:t>
                            </w:r>
                            <w:r w:rsidR="00F852E6" w:rsidRPr="00DA2351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7C17" w:rsidRPr="00DA2351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2024</w:t>
                            </w:r>
                            <w:r w:rsidR="00F852E6" w:rsidRPr="00DA2351">
                              <w:rPr>
                                <w:rFonts w:ascii="Open Sans Light" w:hAnsi="Open Sans Light" w:cs="Open Sans Ligh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7A9F7D" w14:textId="77777777" w:rsidR="00143A55" w:rsidRDefault="00143A5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7FE6C" id="Rektangel 199" o:spid="_x0000_s1029" style="position:absolute;margin-left:8.6pt;margin-top:23.95pt;width:428.25pt;height:39pt;z-index: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" fillcolor="#d6e3bc [1302]" stroked="f" strokeweight="2pt">
                <v:textbox>
                  <w:txbxContent>
                    <w:p w14:paraId="07594B7C" w14:textId="05083A25" w:rsidR="00CD5D7B" w:rsidRPr="00CD5D7B" w:rsidRDefault="00CD5D7B" w:rsidP="00CD5D7B">
                      <w:pPr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</w:pPr>
                      <w:r w:rsidRPr="00CD5D7B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 xml:space="preserve">Möjlighet till </w:t>
                      </w:r>
                      <w:r w:rsidR="00F852E6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>överklagan</w:t>
                      </w:r>
                      <w:r w:rsidRPr="004B6FDD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 xml:space="preserve">: </w:t>
                      </w:r>
                      <w:r w:rsidR="004B6FDD" w:rsidRPr="004B6FDD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>Inkommit till kommunen</w:t>
                      </w:r>
                      <w:r w:rsidR="00F852E6" w:rsidRPr="004B6FDD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F852E6" w:rsidRPr="00DA2351">
                        <w:rPr>
                          <w:rFonts w:ascii="Open Sans Light" w:hAnsi="Open Sans Light" w:cs="Open Sans Light"/>
                          <w:color w:val="000000" w:themeColor="text1"/>
                          <w:sz w:val="22"/>
                          <w:szCs w:val="22"/>
                        </w:rPr>
                        <w:t>senast den</w:t>
                      </w:r>
                      <w:r w:rsidR="00F852E6" w:rsidRPr="00DA2351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DA2351" w:rsidRPr="00DA2351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="00897C17" w:rsidRPr="00DA2351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mars</w:t>
                      </w:r>
                      <w:r w:rsidR="00F852E6" w:rsidRPr="00DA2351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897C17" w:rsidRPr="00DA2351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2024</w:t>
                      </w:r>
                      <w:r w:rsidR="00F852E6" w:rsidRPr="00DA2351">
                        <w:rPr>
                          <w:rFonts w:ascii="Open Sans Light" w:hAnsi="Open Sans Light" w:cs="Open Sans Light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287A9F7D" w14:textId="77777777" w:rsidR="00143A55" w:rsidRDefault="00143A5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851CB5" w:rsidRPr="00E436DC">
        <w:rPr>
          <w:rFonts w:eastAsia="Calibri"/>
          <w:noProof/>
          <w:color w:val="4F6228" w:themeColor="accent3" w:themeShade="80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ED2527" wp14:editId="7264A677">
                <wp:simplePos x="0" y="0"/>
                <wp:positionH relativeFrom="page">
                  <wp:posOffset>7112635</wp:posOffset>
                </wp:positionH>
                <wp:positionV relativeFrom="paragraph">
                  <wp:posOffset>1270635</wp:posOffset>
                </wp:positionV>
                <wp:extent cx="180975" cy="314325"/>
                <wp:effectExtent l="19050" t="0" r="28575" b="28575"/>
                <wp:wrapNone/>
                <wp:docPr id="18" name="Pil: spar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14325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8563D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sparr 18" o:spid="_x0000_s1026" type="#_x0000_t55" style="position:absolute;margin-left:560.05pt;margin-top:100.05pt;width:14.25pt;height:24.7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" adj="10800" filled="f" strokecolor="#c2d69b [1942]" strokeweight="2pt">
                <w10:wrap anchorx="page"/>
              </v:shape>
            </w:pict>
          </mc:Fallback>
        </mc:AlternateContent>
      </w:r>
    </w:p>
    <w:p w14:paraId="293A640C" w14:textId="4E078878" w:rsidR="00E35220" w:rsidRDefault="008A48F2" w:rsidP="00A5433C">
      <w:pPr>
        <w:spacing w:after="0"/>
        <w:rPr>
          <w:rFonts w:eastAsia="Calibri"/>
          <w:szCs w:val="22"/>
          <w:lang w:eastAsia="en-US"/>
        </w:rPr>
      </w:pPr>
      <w:r w:rsidRPr="00E35220">
        <w:rPr>
          <w:noProof/>
          <w:sz w:val="32"/>
          <w:szCs w:val="32"/>
        </w:rPr>
        <w:lastRenderedPageBreak/>
        <mc:AlternateContent>
          <mc:Choice Requires="wps">
            <w:drawing>
              <wp:anchor distT="365760" distB="365760" distL="365760" distR="365760" simplePos="0" relativeHeight="251676672" behindDoc="0" locked="0" layoutInCell="1" allowOverlap="1" wp14:anchorId="66C7512B" wp14:editId="23AB40FA">
                <wp:simplePos x="0" y="0"/>
                <wp:positionH relativeFrom="margin">
                  <wp:align>left</wp:align>
                </wp:positionH>
                <wp:positionV relativeFrom="margin">
                  <wp:posOffset>-102870</wp:posOffset>
                </wp:positionV>
                <wp:extent cx="5764530" cy="1485900"/>
                <wp:effectExtent l="0" t="0" r="7620" b="0"/>
                <wp:wrapThrough wrapText="bothSides">
                  <wp:wrapPolygon edited="0">
                    <wp:start x="0" y="0"/>
                    <wp:lineTo x="0" y="21323"/>
                    <wp:lineTo x="21557" y="21323"/>
                    <wp:lineTo x="21557" y="0"/>
                    <wp:lineTo x="0" y="0"/>
                  </wp:wrapPolygon>
                </wp:wrapThrough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C527F" w14:textId="03850419" w:rsidR="00B33285" w:rsidRPr="00620CF7" w:rsidRDefault="008A48F2" w:rsidP="00B33285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Vem får överklaga?</w:t>
                            </w:r>
                          </w:p>
                          <w:p w14:paraId="31814684" w14:textId="73D0489D" w:rsidR="00B33285" w:rsidRPr="008A48F2" w:rsidRDefault="008A48F2" w:rsidP="008A48F2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8A48F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Antagandebeslutet kan överklagas av den som berörs av beslutet och som senast under</w:t>
                            </w: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8A48F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granskningsskedet skriftligen framfört synpunkter som inte blivit tillgodosedda. Eftersom</w:t>
                            </w: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8A48F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ni tillhör den krets som framfört synpunkter på detaljplaneförslaget meddelas ni om</w:t>
                            </w: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Pr="008A48F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kommunstyrelsens beslut att anta planen. Antagandehandlingarna biläggs inte detta utskick utan finns tillgängliga på kommunens hemsida: www.lessebo.se/detaljplaner.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7512B" id="Textruta 11" o:spid="_x0000_s1030" type="#_x0000_t202" style="position:absolute;margin-left:0;margin-top:-8.1pt;width:453.9pt;height:117pt;z-index:251676672;visibility:visible;mso-wrap-style:square;mso-width-percent:0;mso-height-percent:0;mso-wrap-distance-left:28.8pt;mso-wrap-distance-top:28.8pt;mso-wrap-distance-right:28.8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" filled="f" stroked="f" strokeweight=".5pt">
                <v:textbox inset="0,0,0,0">
                  <w:txbxContent>
                    <w:p w14:paraId="525C527F" w14:textId="03850419" w:rsidR="00B33285" w:rsidRPr="00620CF7" w:rsidRDefault="008A48F2" w:rsidP="00B33285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Vem får överklaga?</w:t>
                      </w:r>
                    </w:p>
                    <w:p w14:paraId="31814684" w14:textId="73D0489D" w:rsidR="00B33285" w:rsidRPr="008A48F2" w:rsidRDefault="008A48F2" w:rsidP="008A48F2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8A48F2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Antagandebeslutet kan överklagas av den som berörs av beslutet och som senast under</w:t>
                      </w: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8A48F2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granskningsskedet skriftligen framfört synpunkter som inte blivit tillgodosedda. Eftersom</w:t>
                      </w: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8A48F2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ni tillhör den krets som framfört synpunkter på detaljplaneförslaget meddelas ni om</w:t>
                      </w: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Pr="008A48F2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kommunstyrelsens beslut att anta planen. Antagandehandlingarna biläggs inte detta utskick utan finns tillgängliga på kommunens hemsida: www.lessebo.se/detaljplaner.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2DF19F2A" w14:textId="180C1727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5C8DD06B" w14:textId="382A49B6" w:rsidR="00E35220" w:rsidRDefault="00E35220" w:rsidP="00A5433C">
      <w:pPr>
        <w:spacing w:after="0"/>
        <w:rPr>
          <w:rFonts w:eastAsia="Calibri"/>
          <w:szCs w:val="22"/>
          <w:lang w:eastAsia="en-US"/>
        </w:rPr>
      </w:pPr>
    </w:p>
    <w:p w14:paraId="4D3B690C" w14:textId="4D71E3F9" w:rsidR="00EB300E" w:rsidRDefault="00EB300E" w:rsidP="00A5433C">
      <w:pPr>
        <w:spacing w:after="0"/>
        <w:rPr>
          <w:rFonts w:eastAsia="Calibri"/>
          <w:szCs w:val="22"/>
          <w:lang w:eastAsia="en-US"/>
        </w:rPr>
      </w:pPr>
    </w:p>
    <w:p w14:paraId="7420F60E" w14:textId="4AC5A5BB" w:rsidR="00EB300E" w:rsidRDefault="00EB300E" w:rsidP="00A5433C">
      <w:pPr>
        <w:spacing w:after="0"/>
        <w:rPr>
          <w:rFonts w:eastAsia="Calibri"/>
          <w:szCs w:val="22"/>
          <w:lang w:eastAsia="en-US"/>
        </w:rPr>
      </w:pPr>
    </w:p>
    <w:p w14:paraId="3AA0E571" w14:textId="19F56A37" w:rsidR="00EB300E" w:rsidRPr="00E47337" w:rsidRDefault="00EB300E" w:rsidP="00A5433C">
      <w:pPr>
        <w:spacing w:after="0"/>
        <w:rPr>
          <w:rFonts w:eastAsia="Calibri"/>
          <w:szCs w:val="22"/>
          <w:lang w:eastAsia="en-US"/>
        </w:rPr>
      </w:pPr>
    </w:p>
    <w:p w14:paraId="221C789A" w14:textId="6CE19C86" w:rsidR="00527ED7" w:rsidRDefault="00737F91" w:rsidP="00E35220">
      <w:pPr>
        <w:pStyle w:val="BrdtextHultVim"/>
        <w:ind w:left="0"/>
      </w:pPr>
      <w:r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70528" behindDoc="0" locked="0" layoutInCell="1" allowOverlap="1" wp14:anchorId="48255A98" wp14:editId="263EB21F">
                <wp:simplePos x="0" y="0"/>
                <wp:positionH relativeFrom="margin">
                  <wp:align>right</wp:align>
                </wp:positionH>
                <wp:positionV relativeFrom="margin">
                  <wp:posOffset>1327150</wp:posOffset>
                </wp:positionV>
                <wp:extent cx="5748793" cy="1371600"/>
                <wp:effectExtent l="0" t="0" r="4445" b="0"/>
                <wp:wrapNone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793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58334" w14:textId="71AA08FA" w:rsidR="00527ED7" w:rsidRPr="00620CF7" w:rsidRDefault="00527ED7" w:rsidP="00527ED7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 w:rsidRPr="00620CF7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 xml:space="preserve">Hur </w:t>
                            </w:r>
                            <w:r w:rsidR="008A48F2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överklagas beslutet?</w:t>
                            </w:r>
                          </w:p>
                          <w:p w14:paraId="5318266B" w14:textId="33F737FB" w:rsidR="00527ED7" w:rsidRPr="002C0437" w:rsidRDefault="002C0437" w:rsidP="002C0437">
                            <w:pPr>
                              <w:spacing w:after="0" w:line="276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2C0437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Den som vill överklaga beslutet att anta detaljplanen gör det hos Mark- och miljödomstolen enligt Plan- och bygglagen kap 13 § 2a. Överklagandet ska lämnas till Lessebo kommun. För att överklagandet ska kunna prövas måste handlingarna ha kommit in inom tre veckor från det att beslutet om antagandet har tillkännagetts.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55A98" id="Textruta 7" o:spid="_x0000_s1031" type="#_x0000_t202" style="position:absolute;margin-left:401.45pt;margin-top:104.5pt;width:452.65pt;height:108pt;z-index:251670528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" filled="f" stroked="f" strokeweight=".5pt">
                <v:textbox inset="0,0,0,0">
                  <w:txbxContent>
                    <w:p w14:paraId="22558334" w14:textId="71AA08FA" w:rsidR="00527ED7" w:rsidRPr="00620CF7" w:rsidRDefault="00527ED7" w:rsidP="00527ED7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 w:rsidRPr="00620CF7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 xml:space="preserve">Hur </w:t>
                      </w:r>
                      <w:r w:rsidR="008A48F2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överklagas beslutet?</w:t>
                      </w:r>
                    </w:p>
                    <w:p w14:paraId="5318266B" w14:textId="33F737FB" w:rsidR="00527ED7" w:rsidRPr="002C0437" w:rsidRDefault="002C0437" w:rsidP="002C0437">
                      <w:pPr>
                        <w:spacing w:after="0" w:line="276" w:lineRule="auto"/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2C0437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Den som vill överklaga beslutet att anta detaljplanen gör det hos Mark- och miljödomstolen enligt Plan- och bygglagen kap 13 § 2a. Överklagandet ska lämnas till Lessebo kommun. För att överklagandet ska kunna prövas måste handlingarna ha kommit in inom tre veckor från det att beslutet om antagandet har tillkännagetts.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D788E50" w14:textId="12F5704B" w:rsidR="00527ED7" w:rsidRDefault="00527ED7" w:rsidP="00E35220">
      <w:pPr>
        <w:pStyle w:val="BrdtextHultVim"/>
        <w:ind w:left="0"/>
      </w:pPr>
    </w:p>
    <w:p w14:paraId="33FECA93" w14:textId="0A4E7C11" w:rsidR="00527ED7" w:rsidRDefault="00527ED7" w:rsidP="00E35220">
      <w:pPr>
        <w:pStyle w:val="BrdtextHultVim"/>
        <w:ind w:left="0"/>
      </w:pPr>
    </w:p>
    <w:p w14:paraId="4454415D" w14:textId="5E295880" w:rsidR="00527ED7" w:rsidRDefault="00527ED7" w:rsidP="00E35220">
      <w:pPr>
        <w:pStyle w:val="BrdtextHultVim"/>
        <w:ind w:left="0"/>
      </w:pPr>
    </w:p>
    <w:p w14:paraId="48CB236C" w14:textId="2CA8F0E4" w:rsidR="00527ED7" w:rsidRDefault="00EA22AE" w:rsidP="00E35220">
      <w:pPr>
        <w:pStyle w:val="BrdtextHultVim"/>
        <w:ind w:left="0"/>
      </w:pPr>
      <w:r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85888" behindDoc="0" locked="0" layoutInCell="1" allowOverlap="1" wp14:anchorId="35786724" wp14:editId="01A9E648">
                <wp:simplePos x="0" y="0"/>
                <wp:positionH relativeFrom="margin">
                  <wp:align>left</wp:align>
                </wp:positionH>
                <wp:positionV relativeFrom="margin">
                  <wp:posOffset>2609215</wp:posOffset>
                </wp:positionV>
                <wp:extent cx="5764530" cy="2105025"/>
                <wp:effectExtent l="0" t="0" r="7620" b="952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184E8" w14:textId="64C44F04" w:rsidR="00851CB5" w:rsidRPr="00620CF7" w:rsidRDefault="00851CB5" w:rsidP="00851CB5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Överklagandets innehåll</w:t>
                            </w:r>
                          </w:p>
                          <w:p w14:paraId="5759182C" w14:textId="77777777" w:rsidR="005B12C1" w:rsidRDefault="005B12C1" w:rsidP="005B12C1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B12C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Överklagandet ska var skriftligt och innehålla följande:</w:t>
                            </w:r>
                          </w:p>
                          <w:p w14:paraId="13C093AA" w14:textId="4D3EEE0A" w:rsidR="005B12C1" w:rsidRPr="005B12C1" w:rsidRDefault="005B12C1" w:rsidP="005B12C1">
                            <w:pPr>
                              <w:pStyle w:val="Liststycke"/>
                              <w:numPr>
                                <w:ilvl w:val="0"/>
                                <w:numId w:val="5"/>
                              </w:num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B12C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Vilket beslut som överklagas</w:t>
                            </w:r>
                          </w:p>
                          <w:p w14:paraId="62783033" w14:textId="77777777" w:rsidR="005B12C1" w:rsidRPr="005B12C1" w:rsidRDefault="005B12C1" w:rsidP="005B12C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B12C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Varför beslutet anses felaktigt och på vilket sätt beslutet ska ändras</w:t>
                            </w:r>
                          </w:p>
                          <w:p w14:paraId="32D4A381" w14:textId="438F107C" w:rsidR="00851CB5" w:rsidRDefault="005B12C1" w:rsidP="005B12C1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B12C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Kontaktuppgifter och namnteckning</w:t>
                            </w:r>
                          </w:p>
                          <w:p w14:paraId="41D11C82" w14:textId="650A6774" w:rsidR="005141C4" w:rsidRDefault="005141C4" w:rsidP="005141C4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141C4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Överklagan ska ha inkommit till kommunen </w:t>
                            </w: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senast </w:t>
                            </w:r>
                            <w:r w:rsidRPr="00DA235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den </w:t>
                            </w:r>
                            <w:r w:rsidR="00DA2351" w:rsidRPr="00DA2351">
                              <w:rPr>
                                <w:rFonts w:ascii="Open Sans" w:hAnsi="Open Sans" w:cs="Open Sans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  <w:t xml:space="preserve">6 </w:t>
                            </w:r>
                            <w:r w:rsidR="0075385B" w:rsidRPr="00DA2351">
                              <w:rPr>
                                <w:rFonts w:ascii="Open Sans" w:hAnsi="Open Sans" w:cs="Open Sans"/>
                                <w:b/>
                                <w:bCs/>
                                <w:color w:val="595959" w:themeColor="text1" w:themeTint="A6"/>
                                <w:sz w:val="20"/>
                              </w:rPr>
                              <w:t>mars 2024</w:t>
                            </w:r>
                            <w:r w:rsidRPr="00DA235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. Om inget överklagande inkommer vinner beslutet laga kraft och planen blir en juridisk handling. Överklag</w:t>
                            </w:r>
                            <w:r w:rsidRPr="005141C4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anden som inkommit inom överklaganstiden, skickas vidare till Mark- och miljödomstolen som prövar det överklagade beslutet. </w:t>
                            </w:r>
                          </w:p>
                          <w:p w14:paraId="468AD3C1" w14:textId="77777777" w:rsidR="005141C4" w:rsidRDefault="005141C4" w:rsidP="005141C4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  <w:p w14:paraId="7A3D3FFE" w14:textId="77777777" w:rsidR="005141C4" w:rsidRPr="005141C4" w:rsidRDefault="005141C4" w:rsidP="005141C4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86724" id="Textruta 3" o:spid="_x0000_s1032" type="#_x0000_t202" style="position:absolute;margin-left:0;margin-top:205.45pt;width:453.9pt;height:165.75pt;z-index:251685888;visibility:visible;mso-wrap-style:square;mso-width-percent:0;mso-height-percent:0;mso-wrap-distance-left:28.8pt;mso-wrap-distance-top:28.8pt;mso-wrap-distance-right:28.8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" filled="f" stroked="f" strokeweight=".5pt">
                <v:textbox inset="0,0,0,0">
                  <w:txbxContent>
                    <w:p w14:paraId="7B8184E8" w14:textId="64C44F04" w:rsidR="00851CB5" w:rsidRPr="00620CF7" w:rsidRDefault="00851CB5" w:rsidP="00851CB5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Överklagandets innehåll</w:t>
                      </w:r>
                    </w:p>
                    <w:p w14:paraId="5759182C" w14:textId="77777777" w:rsidR="005B12C1" w:rsidRDefault="005B12C1" w:rsidP="005B12C1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B12C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Överklagandet ska var skriftligt och innehålla följande:</w:t>
                      </w:r>
                    </w:p>
                    <w:p w14:paraId="13C093AA" w14:textId="4D3EEE0A" w:rsidR="005B12C1" w:rsidRPr="005B12C1" w:rsidRDefault="005B12C1" w:rsidP="005B12C1">
                      <w:pPr>
                        <w:pStyle w:val="Liststycke"/>
                        <w:numPr>
                          <w:ilvl w:val="0"/>
                          <w:numId w:val="5"/>
                        </w:num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B12C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Vilket beslut som överklagas</w:t>
                      </w:r>
                    </w:p>
                    <w:p w14:paraId="62783033" w14:textId="77777777" w:rsidR="005B12C1" w:rsidRPr="005B12C1" w:rsidRDefault="005B12C1" w:rsidP="005B12C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B12C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Varför beslutet anses felaktigt och på vilket sätt beslutet ska ändras</w:t>
                      </w:r>
                    </w:p>
                    <w:p w14:paraId="32D4A381" w14:textId="438F107C" w:rsidR="00851CB5" w:rsidRDefault="005B12C1" w:rsidP="005B12C1">
                      <w:pPr>
                        <w:pStyle w:val="Liststycke"/>
                        <w:numPr>
                          <w:ilvl w:val="0"/>
                          <w:numId w:val="3"/>
                        </w:num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B12C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Kontaktuppgifter och namnteckning</w:t>
                      </w:r>
                    </w:p>
                    <w:p w14:paraId="41D11C82" w14:textId="650A6774" w:rsidR="005141C4" w:rsidRDefault="005141C4" w:rsidP="005141C4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141C4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Överklagan ska ha inkommit till kommunen </w:t>
                      </w: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senast </w:t>
                      </w:r>
                      <w:r w:rsidRPr="00DA235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den </w:t>
                      </w:r>
                      <w:r w:rsidR="00DA2351" w:rsidRPr="00DA2351">
                        <w:rPr>
                          <w:rFonts w:ascii="Open Sans" w:hAnsi="Open Sans" w:cs="Open Sans"/>
                          <w:b/>
                          <w:bCs/>
                          <w:color w:val="595959" w:themeColor="text1" w:themeTint="A6"/>
                          <w:sz w:val="20"/>
                        </w:rPr>
                        <w:t xml:space="preserve">6 </w:t>
                      </w:r>
                      <w:r w:rsidR="0075385B" w:rsidRPr="00DA2351">
                        <w:rPr>
                          <w:rFonts w:ascii="Open Sans" w:hAnsi="Open Sans" w:cs="Open Sans"/>
                          <w:b/>
                          <w:bCs/>
                          <w:color w:val="595959" w:themeColor="text1" w:themeTint="A6"/>
                          <w:sz w:val="20"/>
                        </w:rPr>
                        <w:t>mars 2024</w:t>
                      </w:r>
                      <w:r w:rsidRPr="00DA235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. Om inget överklagande inkommer vinner beslutet laga kraft och planen blir en juridisk handling. Överklag</w:t>
                      </w:r>
                      <w:r w:rsidRPr="005141C4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anden som inkommit inom överklaganstiden, skickas vidare till Mark- och miljödomstolen som prövar det överklagade beslutet. </w:t>
                      </w:r>
                    </w:p>
                    <w:p w14:paraId="468AD3C1" w14:textId="77777777" w:rsidR="005141C4" w:rsidRDefault="005141C4" w:rsidP="005141C4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</w:p>
                    <w:p w14:paraId="7A3D3FFE" w14:textId="77777777" w:rsidR="005141C4" w:rsidRPr="005141C4" w:rsidRDefault="005141C4" w:rsidP="005141C4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0C13601B" w14:textId="3EC8130F" w:rsidR="00E35220" w:rsidRDefault="00E35220" w:rsidP="00E35220">
      <w:pPr>
        <w:pStyle w:val="BrdtextHultVim"/>
        <w:ind w:left="0"/>
      </w:pPr>
    </w:p>
    <w:p w14:paraId="3C873A78" w14:textId="5DD6842E" w:rsidR="00527ED7" w:rsidRDefault="00527ED7" w:rsidP="00E35220">
      <w:pPr>
        <w:pStyle w:val="BrdtextHultVim"/>
        <w:ind w:left="0"/>
      </w:pPr>
    </w:p>
    <w:p w14:paraId="27E541EA" w14:textId="43843131" w:rsidR="00527ED7" w:rsidRDefault="00527ED7" w:rsidP="00E35220">
      <w:pPr>
        <w:pStyle w:val="BrdtextHultVim"/>
        <w:ind w:left="0"/>
      </w:pPr>
    </w:p>
    <w:p w14:paraId="2B42E206" w14:textId="1C61BA7C" w:rsidR="00527ED7" w:rsidRDefault="00527ED7" w:rsidP="00E35220">
      <w:pPr>
        <w:pStyle w:val="BrdtextHultVim"/>
        <w:ind w:left="0"/>
      </w:pPr>
    </w:p>
    <w:p w14:paraId="7EE8687A" w14:textId="4B3EABDB" w:rsidR="00527ED7" w:rsidRDefault="00E720EE" w:rsidP="00E35220">
      <w:pPr>
        <w:pStyle w:val="BrdtextHultVim"/>
        <w:ind w:left="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65DF345" wp14:editId="1FF871E9">
            <wp:simplePos x="0" y="0"/>
            <wp:positionH relativeFrom="margin">
              <wp:align>center</wp:align>
            </wp:positionH>
            <wp:positionV relativeFrom="paragraph">
              <wp:posOffset>104317</wp:posOffset>
            </wp:positionV>
            <wp:extent cx="4924425" cy="1455420"/>
            <wp:effectExtent l="0" t="0" r="9525" b="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A99994" wp14:editId="093EA40F">
                <wp:simplePos x="0" y="0"/>
                <wp:positionH relativeFrom="column">
                  <wp:posOffset>4679315</wp:posOffset>
                </wp:positionH>
                <wp:positionV relativeFrom="paragraph">
                  <wp:posOffset>307207</wp:posOffset>
                </wp:positionV>
                <wp:extent cx="952500" cy="304800"/>
                <wp:effectExtent l="0" t="0" r="0" b="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A11C81" w14:textId="4F34734D" w:rsidR="006D052C" w:rsidRPr="00503AB4" w:rsidRDefault="00503AB4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E720EE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Här är vi nu!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99994" id="Textruta 14" o:spid="_x0000_s1033" type="#_x0000_t202" style="position:absolute;margin-left:368.45pt;margin-top:24.2pt;width:75pt;height:2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" fillcolor="white [3201]" stroked="f" strokeweight=".5pt">
                <v:textbox>
                  <w:txbxContent>
                    <w:p w14:paraId="61A11C81" w14:textId="4F34734D" w:rsidR="006D052C" w:rsidRPr="00503AB4" w:rsidRDefault="00503AB4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E720EE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Här är vi nu!</w:t>
                      </w:r>
                    </w:p>
                  </w:txbxContent>
                </v:textbox>
              </v:shape>
            </w:pict>
          </mc:Fallback>
        </mc:AlternateContent>
      </w:r>
    </w:p>
    <w:p w14:paraId="57A2C009" w14:textId="2687E7DE" w:rsidR="00B33285" w:rsidRDefault="00E720EE" w:rsidP="00E35220">
      <w:pPr>
        <w:pStyle w:val="BrdtextHultVim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4F359F" wp14:editId="76AB4028">
                <wp:simplePos x="0" y="0"/>
                <wp:positionH relativeFrom="column">
                  <wp:posOffset>4532143</wp:posOffset>
                </wp:positionH>
                <wp:positionV relativeFrom="paragraph">
                  <wp:posOffset>26773</wp:posOffset>
                </wp:positionV>
                <wp:extent cx="123825" cy="123825"/>
                <wp:effectExtent l="57150" t="19050" r="47625" b="104775"/>
                <wp:wrapNone/>
                <wp:docPr id="15" name="Flödesschema: Koppli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94BC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ödesschema: Koppling 15" o:spid="_x0000_s1026" type="#_x0000_t120" style="position:absolute;margin-left:356.85pt;margin-top:2.1pt;width:9.7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737F91" w:rsidRPr="00E35220">
        <w:rPr>
          <w:noProof/>
          <w:sz w:val="32"/>
          <w:szCs w:val="32"/>
        </w:rPr>
        <mc:AlternateContent>
          <mc:Choice Requires="wps">
            <w:drawing>
              <wp:anchor distT="365760" distB="365760" distL="365760" distR="365760" simplePos="0" relativeHeight="251674624" behindDoc="0" locked="0" layoutInCell="1" allowOverlap="1" wp14:anchorId="0EB68F89" wp14:editId="507A7424">
                <wp:simplePos x="0" y="0"/>
                <wp:positionH relativeFrom="margin">
                  <wp:align>right</wp:align>
                </wp:positionH>
                <wp:positionV relativeFrom="margin">
                  <wp:posOffset>4828540</wp:posOffset>
                </wp:positionV>
                <wp:extent cx="5748655" cy="1485900"/>
                <wp:effectExtent l="0" t="0" r="4445" b="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865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CD68" w14:textId="3B7D8416" w:rsidR="00527ED7" w:rsidRPr="00620CF7" w:rsidRDefault="00527ED7" w:rsidP="00527ED7">
                            <w:pPr>
                              <w:pStyle w:val="Innehllsfrteckningsrubrik"/>
                              <w:spacing w:before="40" w:after="40" w:line="276" w:lineRule="auto"/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</w:pPr>
                            <w:r w:rsidRPr="00620CF7">
                              <w:rPr>
                                <w:rFonts w:ascii="Open Sans" w:hAnsi="Open Sans" w:cs="Open Sans"/>
                                <w:color w:val="4F6228" w:themeColor="accent3" w:themeShade="80"/>
                              </w:rPr>
                              <w:t>Planprocessen</w:t>
                            </w:r>
                          </w:p>
                          <w:p w14:paraId="3CB071F3" w14:textId="1D72A43B" w:rsidR="00A63CEF" w:rsidRDefault="004D2AA5" w:rsidP="00F50741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4D2AA5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När kommunen tar fram en detaljplan görs det enligt en lagreglerad process</w:t>
                            </w:r>
                            <w:r w:rsidR="00D25768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,</w:t>
                            </w:r>
                            <w:r w:rsidRPr="004D2AA5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="00D25768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för</w:t>
                            </w:r>
                            <w:r w:rsidRPr="004D2AA5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att säkra insyn för berörda, att få fram ett så bra beslutsunderlag som möjligt och att förankra förslaget.</w:t>
                            </w:r>
                            <w:r w:rsidR="00737F9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</w:t>
                            </w:r>
                            <w:r w:rsidR="003D73C9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>Nedan kan du se en bild över planprocessen</w:t>
                            </w:r>
                            <w:r w:rsidR="00A65F11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och</w:t>
                            </w:r>
                            <w:r w:rsidR="003D73C9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 i vilket skede vi är i nu.</w:t>
                            </w:r>
                          </w:p>
                          <w:p w14:paraId="5F8B81C2" w14:textId="77777777" w:rsidR="00A63CEF" w:rsidRDefault="00A63CEF" w:rsidP="00A63CEF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  <w:r w:rsidRPr="005141C4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  <w:t xml:space="preserve">Vill du läsa mer om hur planprocessen fungerar kan du göra det på kommunens webbplats www.lessebo.se. </w:t>
                            </w:r>
                          </w:p>
                          <w:p w14:paraId="017E262F" w14:textId="77777777" w:rsidR="00A63CEF" w:rsidRPr="00B33285" w:rsidRDefault="00A63CEF" w:rsidP="00F50741">
                            <w:pP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20"/>
                              </w:rPr>
                            </w:pPr>
                          </w:p>
                          <w:p w14:paraId="6E06343E" w14:textId="6509FDE5" w:rsidR="00527ED7" w:rsidRDefault="00527ED7" w:rsidP="004D2AA5">
                            <w:pPr>
                              <w:rPr>
                                <w:color w:val="7F7F7F" w:themeColor="text1" w:themeTint="8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68F89" id="Textruta 10" o:spid="_x0000_s1034" type="#_x0000_t202" style="position:absolute;margin-left:401.45pt;margin-top:380.2pt;width:452.65pt;height:117pt;z-index:251674624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" filled="f" stroked="f" strokeweight=".5pt">
                <v:textbox inset="0,0,0,0">
                  <w:txbxContent>
                    <w:p w14:paraId="21DACD68" w14:textId="3B7D8416" w:rsidR="00527ED7" w:rsidRPr="00620CF7" w:rsidRDefault="00527ED7" w:rsidP="00527ED7">
                      <w:pPr>
                        <w:pStyle w:val="Innehllsfrteckningsrubrik"/>
                        <w:spacing w:before="40" w:after="40" w:line="276" w:lineRule="auto"/>
                        <w:rPr>
                          <w:rFonts w:ascii="Open Sans" w:hAnsi="Open Sans" w:cs="Open Sans"/>
                          <w:color w:val="4F6228" w:themeColor="accent3" w:themeShade="80"/>
                        </w:rPr>
                      </w:pPr>
                      <w:r w:rsidRPr="00620CF7">
                        <w:rPr>
                          <w:rFonts w:ascii="Open Sans" w:hAnsi="Open Sans" w:cs="Open Sans"/>
                          <w:color w:val="4F6228" w:themeColor="accent3" w:themeShade="80"/>
                        </w:rPr>
                        <w:t>Planprocessen</w:t>
                      </w:r>
                    </w:p>
                    <w:p w14:paraId="3CB071F3" w14:textId="1D72A43B" w:rsidR="00A63CEF" w:rsidRDefault="004D2AA5" w:rsidP="00F50741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4D2AA5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När kommunen tar fram en detaljplan görs det enligt en lagreglerad process</w:t>
                      </w:r>
                      <w:r w:rsidR="00D25768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,</w:t>
                      </w:r>
                      <w:r w:rsidRPr="004D2AA5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="00D25768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för</w:t>
                      </w:r>
                      <w:r w:rsidRPr="004D2AA5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att säkra insyn för berörda, att få fram ett så bra beslutsunderlag som möjligt och att förankra förslaget.</w:t>
                      </w:r>
                      <w:r w:rsidR="00737F9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</w:t>
                      </w:r>
                      <w:r w:rsidR="003D73C9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>Nedan kan du se en bild över planprocessen</w:t>
                      </w:r>
                      <w:r w:rsidR="00A65F11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och</w:t>
                      </w:r>
                      <w:r w:rsidR="003D73C9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 i vilket skede vi är i nu.</w:t>
                      </w:r>
                    </w:p>
                    <w:p w14:paraId="5F8B81C2" w14:textId="77777777" w:rsidR="00A63CEF" w:rsidRDefault="00A63CEF" w:rsidP="00A63CEF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  <w:r w:rsidRPr="005141C4"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  <w:t xml:space="preserve">Vill du läsa mer om hur planprocessen fungerar kan du göra det på kommunens webbplats www.lessebo.se. </w:t>
                      </w:r>
                    </w:p>
                    <w:p w14:paraId="017E262F" w14:textId="77777777" w:rsidR="00A63CEF" w:rsidRPr="00B33285" w:rsidRDefault="00A63CEF" w:rsidP="00F50741">
                      <w:pPr>
                        <w:rPr>
                          <w:rFonts w:ascii="Open Sans" w:hAnsi="Open Sans" w:cs="Open Sans"/>
                          <w:color w:val="595959" w:themeColor="text1" w:themeTint="A6"/>
                          <w:sz w:val="20"/>
                        </w:rPr>
                      </w:pPr>
                    </w:p>
                    <w:p w14:paraId="6E06343E" w14:textId="6509FDE5" w:rsidR="00527ED7" w:rsidRDefault="00527ED7" w:rsidP="004D2AA5">
                      <w:pPr>
                        <w:rPr>
                          <w:color w:val="7F7F7F" w:themeColor="text1" w:themeTint="80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4EC2176" w14:textId="39A2B9D3" w:rsidR="00B33285" w:rsidRDefault="00B33285" w:rsidP="00E35220">
      <w:pPr>
        <w:pStyle w:val="BrdtextHultVim"/>
        <w:ind w:left="0"/>
      </w:pPr>
    </w:p>
    <w:p w14:paraId="0BF91C09" w14:textId="4CD6E140" w:rsidR="00B33285" w:rsidRDefault="00E720EE" w:rsidP="00E35220">
      <w:pPr>
        <w:pStyle w:val="BrdtextHultVim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46164D" wp14:editId="4443D73D">
                <wp:simplePos x="0" y="0"/>
                <wp:positionH relativeFrom="margin">
                  <wp:posOffset>3809852</wp:posOffset>
                </wp:positionH>
                <wp:positionV relativeFrom="paragraph">
                  <wp:posOffset>258534</wp:posOffset>
                </wp:positionV>
                <wp:extent cx="123825" cy="123825"/>
                <wp:effectExtent l="57150" t="19050" r="47625" b="104775"/>
                <wp:wrapNone/>
                <wp:docPr id="17" name="Flödesschema: Koppli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BB757" id="Flödesschema: Koppling 17" o:spid="_x0000_s1026" type="#_x0000_t120" style="position:absolute;margin-left:300pt;margin-top:20.35pt;width:9.7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3ACA37FD" w14:textId="76E93531" w:rsidR="00B33285" w:rsidRDefault="00B33285" w:rsidP="00E35220">
      <w:pPr>
        <w:pStyle w:val="BrdtextHultVim"/>
        <w:ind w:left="0"/>
      </w:pPr>
    </w:p>
    <w:p w14:paraId="7683BD4F" w14:textId="053B7918" w:rsidR="00A5433C" w:rsidRPr="001C22E1" w:rsidRDefault="003A3DFA" w:rsidP="001C22E1">
      <w:pPr>
        <w:pStyle w:val="BrdtextHultVim"/>
        <w:ind w:left="0"/>
        <w:rPr>
          <w:sz w:val="20"/>
          <w:szCs w:val="20"/>
        </w:rPr>
      </w:pPr>
      <w:r w:rsidRPr="00B602C1">
        <w:rPr>
          <w:rFonts w:ascii="Open Sans" w:hAnsi="Open Sans" w:cs="Open Sans"/>
          <w:color w:val="595959" w:themeColor="text1" w:themeTint="A6"/>
          <w:sz w:val="20"/>
          <w:szCs w:val="20"/>
        </w:rPr>
        <w:t>Med vänliga hälsningar</w:t>
      </w:r>
      <w:r w:rsidRPr="00B602C1">
        <w:rPr>
          <w:color w:val="595959" w:themeColor="text1" w:themeTint="A6"/>
        </w:rPr>
        <w:t xml:space="preserve"> </w:t>
      </w:r>
      <w:r w:rsidR="00E01EF8">
        <w:br/>
      </w:r>
      <w:r w:rsidR="00E01EF8" w:rsidRPr="00B602C1">
        <w:rPr>
          <w:rFonts w:ascii="Vladimir Script" w:hAnsi="Vladimir Script"/>
          <w:i/>
          <w:color w:val="595959" w:themeColor="text1" w:themeTint="A6"/>
          <w:sz w:val="32"/>
          <w:szCs w:val="32"/>
        </w:rPr>
        <w:t>Sofia Edlund Renbjörk</w:t>
      </w:r>
      <w:r w:rsidR="00E01EF8" w:rsidRPr="00B602C1">
        <w:rPr>
          <w:color w:val="595959" w:themeColor="text1" w:themeTint="A6"/>
        </w:rPr>
        <w:br/>
      </w:r>
      <w:r w:rsidRPr="00B602C1">
        <w:rPr>
          <w:rFonts w:ascii="Open Sans" w:hAnsi="Open Sans" w:cs="Open Sans"/>
          <w:color w:val="595959" w:themeColor="text1" w:themeTint="A6"/>
          <w:sz w:val="16"/>
          <w:szCs w:val="16"/>
        </w:rPr>
        <w:t>Sofia Edlund Renbjörk, Planarkitekt, Samhällsbyggnadsförvaltningen</w:t>
      </w:r>
    </w:p>
    <w:sectPr w:rsidR="00A5433C" w:rsidRPr="001C22E1" w:rsidSect="009545B5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8" w:right="1418" w:bottom="1418" w:left="1418" w:header="72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031AC" w14:textId="77777777" w:rsidR="007C2B9A" w:rsidRDefault="007C2B9A">
      <w:r>
        <w:separator/>
      </w:r>
    </w:p>
    <w:p w14:paraId="408E52CD" w14:textId="77777777" w:rsidR="007C2B9A" w:rsidRDefault="007C2B9A"/>
    <w:p w14:paraId="2F0B489B" w14:textId="77777777" w:rsidR="007C2B9A" w:rsidRDefault="007C2B9A" w:rsidP="00794891"/>
  </w:endnote>
  <w:endnote w:type="continuationSeparator" w:id="0">
    <w:p w14:paraId="4E404E71" w14:textId="77777777" w:rsidR="007C2B9A" w:rsidRDefault="007C2B9A">
      <w:r>
        <w:continuationSeparator/>
      </w:r>
    </w:p>
    <w:p w14:paraId="140E23D7" w14:textId="77777777" w:rsidR="007C2B9A" w:rsidRDefault="007C2B9A"/>
    <w:p w14:paraId="7D8199F6" w14:textId="77777777" w:rsidR="007C2B9A" w:rsidRDefault="007C2B9A" w:rsidP="007948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chin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71E9" w14:textId="74F49F41" w:rsidR="00705283" w:rsidRDefault="007555BA" w:rsidP="00EF6EF5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705283"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E720EE">
      <w:rPr>
        <w:rStyle w:val="Sidnummer"/>
        <w:noProof/>
      </w:rPr>
      <w:t>1</w:t>
    </w:r>
    <w:r>
      <w:rPr>
        <w:rStyle w:val="Sidnummer"/>
      </w:rPr>
      <w:fldChar w:fldCharType="end"/>
    </w:r>
  </w:p>
  <w:p w14:paraId="49B5BB01" w14:textId="77777777" w:rsidR="00705283" w:rsidRDefault="00705283" w:rsidP="00C61911">
    <w:pPr>
      <w:pStyle w:val="Sidfot"/>
      <w:ind w:right="360"/>
    </w:pPr>
  </w:p>
  <w:p w14:paraId="5BD3FA84" w14:textId="77777777" w:rsidR="00705283" w:rsidRDefault="00705283"/>
  <w:p w14:paraId="6E3E7C08" w14:textId="77777777" w:rsidR="00705283" w:rsidRDefault="00705283" w:rsidP="007948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0D63C" w14:textId="77777777" w:rsidR="00384113" w:rsidRDefault="00384113" w:rsidP="00384113">
    <w:pPr>
      <w:pStyle w:val="Brdtext"/>
      <w:pBdr>
        <w:top w:val="single" w:sz="4" w:space="1" w:color="auto"/>
      </w:pBdr>
      <w:spacing w:after="0"/>
      <w:jc w:val="center"/>
      <w:rPr>
        <w:rFonts w:ascii="Cochin" w:hAnsi="Cochin"/>
        <w:sz w:val="16"/>
        <w:szCs w:val="24"/>
      </w:rPr>
    </w:pPr>
  </w:p>
  <w:p w14:paraId="26F78CF2" w14:textId="36651376" w:rsidR="00384113" w:rsidRPr="00C83FAB" w:rsidRDefault="00384113" w:rsidP="00384113">
    <w:pPr>
      <w:pStyle w:val="Brdtext"/>
      <w:pBdr>
        <w:top w:val="single" w:sz="4" w:space="1" w:color="auto"/>
      </w:pBdr>
      <w:spacing w:after="0"/>
      <w:jc w:val="center"/>
      <w:rPr>
        <w:rFonts w:ascii="Georgia" w:hAnsi="Georgia"/>
        <w:sz w:val="16"/>
        <w:szCs w:val="16"/>
      </w:rPr>
    </w:pPr>
    <w:r w:rsidRPr="00C83FAB">
      <w:rPr>
        <w:rFonts w:ascii="Georgia" w:hAnsi="Georgia"/>
        <w:sz w:val="16"/>
        <w:szCs w:val="16"/>
      </w:rPr>
      <w:t xml:space="preserve">Lessebo kommun </w:t>
    </w:r>
    <w:r w:rsidR="003E4277" w:rsidRPr="00C83FAB">
      <w:rPr>
        <w:rFonts w:ascii="Georgia" w:hAnsi="Georgia"/>
        <w:sz w:val="16"/>
        <w:szCs w:val="16"/>
      </w:rPr>
      <w:t>365</w:t>
    </w:r>
    <w:r w:rsidR="00604C56" w:rsidRPr="00C83FAB">
      <w:rPr>
        <w:rFonts w:ascii="Georgia" w:hAnsi="Georgia"/>
        <w:sz w:val="16"/>
        <w:szCs w:val="16"/>
      </w:rPr>
      <w:t xml:space="preserve"> </w:t>
    </w:r>
    <w:r w:rsidR="000F0E2E">
      <w:rPr>
        <w:rFonts w:ascii="Georgia" w:hAnsi="Georgia"/>
        <w:sz w:val="16"/>
        <w:szCs w:val="16"/>
      </w:rPr>
      <w:t>80</w:t>
    </w:r>
    <w:r w:rsidR="00604C56" w:rsidRPr="00C83FAB">
      <w:rPr>
        <w:rFonts w:ascii="Georgia" w:hAnsi="Georgia"/>
        <w:sz w:val="16"/>
        <w:szCs w:val="16"/>
      </w:rPr>
      <w:t xml:space="preserve"> Lessebo</w:t>
    </w:r>
    <w:r w:rsidRPr="00C83FAB">
      <w:rPr>
        <w:rFonts w:ascii="Georgia" w:hAnsi="Georgia"/>
        <w:sz w:val="16"/>
        <w:szCs w:val="16"/>
      </w:rPr>
      <w:t>. Besök Storgatan 78 Lessebo</w:t>
    </w:r>
  </w:p>
  <w:p w14:paraId="01E6EEE5" w14:textId="77777777" w:rsidR="00384113" w:rsidRPr="00C83FAB" w:rsidRDefault="00384113" w:rsidP="00384113">
    <w:pPr>
      <w:pStyle w:val="Brdtext"/>
      <w:spacing w:after="0"/>
      <w:jc w:val="center"/>
      <w:rPr>
        <w:rFonts w:ascii="Georgia" w:hAnsi="Georgia"/>
        <w:sz w:val="16"/>
        <w:szCs w:val="16"/>
      </w:rPr>
    </w:pPr>
    <w:proofErr w:type="gramStart"/>
    <w:r w:rsidRPr="00C83FAB">
      <w:rPr>
        <w:rFonts w:ascii="Georgia" w:hAnsi="Georgia"/>
        <w:sz w:val="16"/>
        <w:szCs w:val="16"/>
      </w:rPr>
      <w:t>Telefon v</w:t>
    </w:r>
    <w:r w:rsidR="00EE259C" w:rsidRPr="00C83FAB">
      <w:rPr>
        <w:rFonts w:ascii="Georgia" w:hAnsi="Georgia"/>
        <w:sz w:val="16"/>
        <w:szCs w:val="16"/>
      </w:rPr>
      <w:t>ä</w:t>
    </w:r>
    <w:r w:rsidRPr="00C83FAB">
      <w:rPr>
        <w:rFonts w:ascii="Georgia" w:hAnsi="Georgia"/>
        <w:sz w:val="16"/>
        <w:szCs w:val="16"/>
      </w:rPr>
      <w:t>x</w:t>
    </w:r>
    <w:r w:rsidR="00EE259C" w:rsidRPr="00C83FAB">
      <w:rPr>
        <w:rFonts w:ascii="Georgia" w:hAnsi="Georgia"/>
        <w:sz w:val="16"/>
        <w:szCs w:val="16"/>
      </w:rPr>
      <w:t>el</w:t>
    </w:r>
    <w:proofErr w:type="gramEnd"/>
    <w:r w:rsidRPr="00C83FAB">
      <w:rPr>
        <w:rFonts w:ascii="Georgia" w:hAnsi="Georgia"/>
        <w:sz w:val="16"/>
        <w:szCs w:val="16"/>
      </w:rPr>
      <w:t xml:space="preserve"> 0478-125 00 Organisationsnummer 212000-0613</w:t>
    </w:r>
  </w:p>
  <w:p w14:paraId="1367658A" w14:textId="06A4F7C5" w:rsidR="00384113" w:rsidRPr="00467193" w:rsidRDefault="002E4C4A" w:rsidP="00384113">
    <w:pPr>
      <w:pStyle w:val="Brdtext"/>
      <w:spacing w:after="0"/>
      <w:jc w:val="center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>kontaktcenter</w:t>
    </w:r>
    <w:r w:rsidR="00384113" w:rsidRPr="00C83FAB">
      <w:rPr>
        <w:rFonts w:ascii="Georgia" w:hAnsi="Georgia"/>
        <w:sz w:val="16"/>
        <w:szCs w:val="16"/>
      </w:rPr>
      <w:t>@lessebo.se</w:t>
    </w:r>
    <w:r w:rsidR="00EE259C" w:rsidRPr="00C83FAB">
      <w:rPr>
        <w:rFonts w:ascii="Georgia" w:hAnsi="Georgia"/>
        <w:sz w:val="16"/>
        <w:szCs w:val="16"/>
      </w:rPr>
      <w:t>.</w:t>
    </w:r>
    <w:r w:rsidR="00384113" w:rsidRPr="00C83FAB">
      <w:rPr>
        <w:rFonts w:ascii="Georgia" w:hAnsi="Georgia"/>
        <w:sz w:val="16"/>
        <w:szCs w:val="16"/>
      </w:rPr>
      <w:t xml:space="preserve"> </w:t>
    </w:r>
    <w:r w:rsidR="00235030" w:rsidRPr="00C83FAB">
      <w:rPr>
        <w:rFonts w:ascii="Georgia" w:hAnsi="Georgia"/>
        <w:sz w:val="16"/>
        <w:szCs w:val="16"/>
      </w:rPr>
      <w:t>www.lessebo.se</w:t>
    </w:r>
  </w:p>
  <w:p w14:paraId="00AF2845" w14:textId="77777777" w:rsidR="00384113" w:rsidRDefault="00384113" w:rsidP="00384113">
    <w:pPr>
      <w:pStyle w:val="Brdtext"/>
      <w:spacing w:after="0"/>
      <w:jc w:val="center"/>
      <w:rPr>
        <w:rFonts w:ascii="Cochin" w:hAnsi="Cochin"/>
        <w:sz w:val="16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FA843A233A4C44058E7D748E70EE7C65"/>
      </w:placeholder>
      <w:temporary/>
      <w:showingPlcHdr/>
    </w:sdtPr>
    <w:sdtContent>
      <w:p w14:paraId="39DEE02F" w14:textId="77777777" w:rsidR="00C42229" w:rsidRDefault="00C42229">
        <w:pPr>
          <w:pStyle w:val="Sidfot"/>
        </w:pPr>
        <w:r>
          <w:t>[Skriv text]</w:t>
        </w:r>
      </w:p>
    </w:sdtContent>
  </w:sdt>
  <w:p w14:paraId="364B4BCF" w14:textId="77777777" w:rsidR="00705283" w:rsidRDefault="00705283" w:rsidP="00790A65">
    <w:pPr>
      <w:pStyle w:val="Brdtext"/>
      <w:pBdr>
        <w:top w:val="single" w:sz="4" w:space="1" w:color="auto"/>
      </w:pBdr>
      <w:spacing w:after="0"/>
      <w:jc w:val="center"/>
      <w:rPr>
        <w:rFonts w:ascii="Cochin" w:hAnsi="Cochin"/>
        <w:sz w:val="16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6DD1B" w14:textId="77777777" w:rsidR="007C2B9A" w:rsidRDefault="007C2B9A">
      <w:r>
        <w:separator/>
      </w:r>
    </w:p>
    <w:p w14:paraId="50ED4068" w14:textId="77777777" w:rsidR="007C2B9A" w:rsidRDefault="007C2B9A"/>
    <w:p w14:paraId="38CCA954" w14:textId="77777777" w:rsidR="007C2B9A" w:rsidRDefault="007C2B9A" w:rsidP="00794891"/>
  </w:footnote>
  <w:footnote w:type="continuationSeparator" w:id="0">
    <w:p w14:paraId="7FB914E5" w14:textId="77777777" w:rsidR="007C2B9A" w:rsidRDefault="007C2B9A">
      <w:r>
        <w:continuationSeparator/>
      </w:r>
    </w:p>
    <w:p w14:paraId="7A6390AC" w14:textId="77777777" w:rsidR="007C2B9A" w:rsidRDefault="007C2B9A"/>
    <w:p w14:paraId="58B1FD82" w14:textId="77777777" w:rsidR="007C2B9A" w:rsidRDefault="007C2B9A" w:rsidP="007948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3DE13" w14:textId="77777777" w:rsidR="00384113" w:rsidRDefault="00683AAF" w:rsidP="00384113">
    <w:pPr>
      <w:pStyle w:val="Sidhuvud"/>
      <w:tabs>
        <w:tab w:val="clear" w:pos="4536"/>
        <w:tab w:val="clear" w:pos="9072"/>
        <w:tab w:val="left" w:pos="8080"/>
      </w:tabs>
      <w:spacing w:after="0"/>
      <w:rPr>
        <w:sz w:val="20"/>
      </w:rPr>
    </w:pPr>
    <w:r w:rsidRPr="00683AAF">
      <w:rPr>
        <w:noProof/>
        <w:sz w:val="20"/>
      </w:rPr>
      <w:drawing>
        <wp:anchor distT="0" distB="0" distL="114300" distR="114300" simplePos="0" relativeHeight="251658240" behindDoc="0" locked="0" layoutInCell="1" allowOverlap="1" wp14:anchorId="27C736D4" wp14:editId="208F2930">
          <wp:simplePos x="0" y="0"/>
          <wp:positionH relativeFrom="column">
            <wp:posOffset>4445</wp:posOffset>
          </wp:positionH>
          <wp:positionV relativeFrom="paragraph">
            <wp:posOffset>-4910</wp:posOffset>
          </wp:positionV>
          <wp:extent cx="2239010" cy="305095"/>
          <wp:effectExtent l="0" t="0" r="0" b="0"/>
          <wp:wrapNone/>
          <wp:docPr id="2" name="Bild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9010" cy="30509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sdt>
    <w:sdtPr>
      <w:rPr>
        <w:rFonts w:ascii="Open Sans" w:hAnsi="Open Sans" w:cs="Open Sans"/>
        <w:color w:val="262626" w:themeColor="text1" w:themeTint="D9"/>
        <w:sz w:val="20"/>
      </w:rPr>
      <w:alias w:val="Förvaltning"/>
      <w:tag w:val="EnhetNamn"/>
      <w:id w:val="-1816555256"/>
      <w:placeholder>
        <w:docPart w:val="255E71FF832A48099936675CF37AB9A6"/>
      </w:placeholder>
      <w:dataBinding w:xpath="/Global_Document[1]/Unit.Name[1]" w:storeItemID="{6C9158C0-5456-4BA0-BBE1-DC46C2CC5125}"/>
      <w:text/>
    </w:sdtPr>
    <w:sdtContent>
      <w:p w14:paraId="11EF63DC" w14:textId="022CD266" w:rsidR="00551BDB" w:rsidRPr="00E436DC" w:rsidRDefault="003A3DFA" w:rsidP="0020042F">
        <w:pPr>
          <w:pStyle w:val="Sidhuvud"/>
          <w:tabs>
            <w:tab w:val="clear" w:pos="4536"/>
            <w:tab w:val="clear" w:pos="9072"/>
          </w:tabs>
          <w:spacing w:after="0"/>
          <w:jc w:val="right"/>
          <w:rPr>
            <w:rFonts w:ascii="Open Sans" w:hAnsi="Open Sans" w:cs="Open Sans"/>
            <w:color w:val="262626" w:themeColor="text1" w:themeTint="D9"/>
            <w:sz w:val="20"/>
          </w:rPr>
        </w:pPr>
        <w:r w:rsidRPr="00E436DC">
          <w:rPr>
            <w:rFonts w:ascii="Open Sans" w:hAnsi="Open Sans" w:cs="Open Sans"/>
            <w:color w:val="262626" w:themeColor="text1" w:themeTint="D9"/>
            <w:sz w:val="20"/>
          </w:rPr>
          <w:t>Samhällsbyggnadsnämnden</w:t>
        </w:r>
      </w:p>
    </w:sdtContent>
  </w:sdt>
  <w:sdt>
    <w:sdtPr>
      <w:rPr>
        <w:rFonts w:ascii="Open Sans" w:hAnsi="Open Sans" w:cs="Open Sans"/>
        <w:color w:val="262626" w:themeColor="text1" w:themeTint="D9"/>
        <w:sz w:val="20"/>
      </w:rPr>
      <w:alias w:val="Datum"/>
      <w:tag w:val="Skapad datum"/>
      <w:id w:val="-1704547043"/>
      <w:placeholder>
        <w:docPart w:val="1FA2B898D72C468AA1B39312A64BFA63"/>
      </w:placeholder>
      <w:dataBinding w:xpath="/Global_Document[1]/CreateDate[1]" w:storeItemID="{6C9158C0-5456-4BA0-BBE1-DC46C2CC5125}"/>
      <w:date w:fullDate="2024-02-14T00:00:00Z">
        <w:dateFormat w:val="yyyy-MM-dd"/>
        <w:lid w:val="sv-SE"/>
        <w:storeMappedDataAs w:val="dateTime"/>
        <w:calendar w:val="gregorian"/>
      </w:date>
    </w:sdtPr>
    <w:sdtContent>
      <w:p w14:paraId="27D6A3C0" w14:textId="3AC6E455" w:rsidR="00551BDB" w:rsidRPr="00E720EE" w:rsidRDefault="003A3DFA" w:rsidP="0020042F">
        <w:pPr>
          <w:pStyle w:val="Sidhuvud"/>
          <w:tabs>
            <w:tab w:val="clear" w:pos="4536"/>
            <w:tab w:val="clear" w:pos="9072"/>
          </w:tabs>
          <w:spacing w:after="0"/>
          <w:jc w:val="right"/>
          <w:rPr>
            <w:rFonts w:ascii="Open Sans" w:hAnsi="Open Sans" w:cs="Open Sans"/>
            <w:color w:val="262626" w:themeColor="text1" w:themeTint="D9"/>
            <w:sz w:val="20"/>
          </w:rPr>
        </w:pPr>
        <w:r w:rsidRPr="00E720EE">
          <w:rPr>
            <w:rFonts w:ascii="Open Sans" w:hAnsi="Open Sans" w:cs="Open Sans"/>
            <w:color w:val="262626" w:themeColor="text1" w:themeTint="D9"/>
            <w:sz w:val="20"/>
          </w:rPr>
          <w:t>202</w:t>
        </w:r>
        <w:r w:rsidR="00AD5EEE" w:rsidRPr="00E720EE">
          <w:rPr>
            <w:rFonts w:ascii="Open Sans" w:hAnsi="Open Sans" w:cs="Open Sans"/>
            <w:color w:val="262626" w:themeColor="text1" w:themeTint="D9"/>
            <w:sz w:val="20"/>
          </w:rPr>
          <w:t>4-02-1</w:t>
        </w:r>
        <w:r w:rsidR="00DA2351">
          <w:rPr>
            <w:rFonts w:ascii="Open Sans" w:hAnsi="Open Sans" w:cs="Open Sans"/>
            <w:color w:val="262626" w:themeColor="text1" w:themeTint="D9"/>
            <w:sz w:val="20"/>
          </w:rPr>
          <w:t>4</w:t>
        </w:r>
      </w:p>
    </w:sdtContent>
  </w:sdt>
  <w:p w14:paraId="25556D49" w14:textId="152E3621" w:rsidR="00384113" w:rsidRPr="00E436DC" w:rsidRDefault="00551BDB" w:rsidP="00A5433C">
    <w:pPr>
      <w:pStyle w:val="Sidhuvud"/>
      <w:tabs>
        <w:tab w:val="clear" w:pos="4536"/>
        <w:tab w:val="clear" w:pos="9072"/>
        <w:tab w:val="left" w:pos="8080"/>
      </w:tabs>
      <w:spacing w:after="0"/>
      <w:jc w:val="right"/>
      <w:rPr>
        <w:rFonts w:ascii="Open Sans" w:hAnsi="Open Sans" w:cs="Open Sans"/>
        <w:color w:val="262626" w:themeColor="text1" w:themeTint="D9"/>
        <w:sz w:val="20"/>
      </w:rPr>
    </w:pPr>
    <w:r w:rsidRPr="00E720EE">
      <w:rPr>
        <w:rFonts w:ascii="Open Sans" w:hAnsi="Open Sans" w:cs="Open Sans"/>
        <w:color w:val="262626" w:themeColor="text1" w:themeTint="D9"/>
        <w:sz w:val="20"/>
      </w:rPr>
      <w:t xml:space="preserve">Dnr: </w:t>
    </w:r>
    <w:sdt>
      <w:sdtPr>
        <w:rPr>
          <w:rFonts w:ascii="Open Sans" w:hAnsi="Open Sans" w:cs="Open Sans"/>
          <w:color w:val="262626" w:themeColor="text1" w:themeTint="D9"/>
          <w:sz w:val="20"/>
        </w:rPr>
        <w:alias w:val="Dnr"/>
        <w:tag w:val="ÄrendeDiarieNr"/>
        <w:id w:val="103781937"/>
        <w:placeholder>
          <w:docPart w:val="206ADD9277F24FF4A85749F913D7BB93"/>
        </w:placeholder>
        <w:dataBinding w:xpath="/Global_Document[1]/ParentCase.NumberSequence[1]" w:storeItemID="{6C9158C0-5456-4BA0-BBE1-DC46C2CC5125}"/>
        <w:text/>
      </w:sdtPr>
      <w:sdtContent>
        <w:r w:rsidR="003A3DFA" w:rsidRPr="00E720EE">
          <w:rPr>
            <w:rFonts w:ascii="Open Sans" w:hAnsi="Open Sans" w:cs="Open Sans"/>
            <w:color w:val="262626" w:themeColor="text1" w:themeTint="D9"/>
            <w:sz w:val="20"/>
          </w:rPr>
          <w:t>2023/</w:t>
        </w:r>
        <w:r w:rsidR="00BD25F9" w:rsidRPr="00E720EE">
          <w:rPr>
            <w:rFonts w:ascii="Open Sans" w:hAnsi="Open Sans" w:cs="Open Sans"/>
            <w:color w:val="262626" w:themeColor="text1" w:themeTint="D9"/>
            <w:sz w:val="20"/>
          </w:rPr>
          <w:t>18</w:t>
        </w:r>
        <w:r w:rsidR="00C36A3E">
          <w:rPr>
            <w:rFonts w:ascii="Open Sans" w:hAnsi="Open Sans" w:cs="Open Sans"/>
            <w:color w:val="262626" w:themeColor="text1" w:themeTint="D9"/>
            <w:sz w:val="20"/>
          </w:rPr>
          <w:t>2</w:t>
        </w:r>
        <w:r w:rsidR="00576FBC" w:rsidRPr="00E720EE">
          <w:rPr>
            <w:rFonts w:ascii="Open Sans" w:hAnsi="Open Sans" w:cs="Open Sans"/>
            <w:color w:val="262626" w:themeColor="text1" w:themeTint="D9"/>
            <w:sz w:val="20"/>
          </w:rPr>
          <w:t xml:space="preserve"> </w:t>
        </w:r>
        <w:r w:rsidR="003A3DFA" w:rsidRPr="00E720EE">
          <w:rPr>
            <w:rFonts w:ascii="Open Sans" w:hAnsi="Open Sans" w:cs="Open Sans"/>
            <w:color w:val="262626" w:themeColor="text1" w:themeTint="D9"/>
            <w:sz w:val="20"/>
          </w:rPr>
          <w:t>4.2.2</w:t>
        </w:r>
      </w:sdtContent>
    </w:sdt>
    <w:bookmarkStart w:id="0" w:name="bmkDatum2"/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B5810" w14:textId="77777777" w:rsidR="00705283" w:rsidRDefault="00705283" w:rsidP="00C73E1A">
    <w:pPr>
      <w:pStyle w:val="Sidhuvud"/>
      <w:tabs>
        <w:tab w:val="clear" w:pos="4536"/>
        <w:tab w:val="clear" w:pos="9072"/>
        <w:tab w:val="left" w:pos="8080"/>
      </w:tabs>
      <w:spacing w:after="0"/>
      <w:rPr>
        <w:sz w:val="20"/>
      </w:rPr>
    </w:pPr>
    <w:r w:rsidRPr="00CB0598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2F2BE12E" wp14:editId="416A6F86">
          <wp:simplePos x="0" y="0"/>
          <wp:positionH relativeFrom="column">
            <wp:posOffset>-5080</wp:posOffset>
          </wp:positionH>
          <wp:positionV relativeFrom="paragraph">
            <wp:posOffset>28575</wp:posOffset>
          </wp:positionV>
          <wp:extent cx="2324100" cy="685800"/>
          <wp:effectExtent l="19050" t="0" r="0" b="0"/>
          <wp:wrapNone/>
          <wp:docPr id="8" name="Bildobjekt 0" descr="LESSEBO1_devis_svart-vit-20cm-300dpi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SEBO1_devis_svart-vit-20cm-300dpi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41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E4E0B25" w14:textId="77777777" w:rsidR="00705283" w:rsidRPr="008F7E00" w:rsidRDefault="00000000" w:rsidP="0077788B">
    <w:pPr>
      <w:pStyle w:val="Sidhuvud"/>
      <w:tabs>
        <w:tab w:val="clear" w:pos="4536"/>
        <w:tab w:val="clear" w:pos="9072"/>
        <w:tab w:val="left" w:pos="8080"/>
      </w:tabs>
      <w:spacing w:after="0"/>
      <w:jc w:val="right"/>
      <w:rPr>
        <w:rFonts w:ascii="Cochin" w:hAnsi="Cochin"/>
        <w:szCs w:val="24"/>
      </w:rPr>
    </w:pPr>
    <w:sdt>
      <w:sdtPr>
        <w:rPr>
          <w:rFonts w:ascii="Cochin" w:hAnsi="Cochin"/>
          <w:szCs w:val="24"/>
        </w:rPr>
        <w:id w:val="1631264"/>
        <w:placeholder>
          <w:docPart w:val="F030E2EF550A4E24B30CFD2E8FD63B4A"/>
        </w:placeholder>
        <w:showingPlcHdr/>
      </w:sdtPr>
      <w:sdtContent>
        <w:r w:rsidR="00705283" w:rsidRPr="001B1B59">
          <w:rPr>
            <w:rStyle w:val="Platshllartext"/>
            <w:rFonts w:ascii="Cochin" w:hAnsi="Cochin"/>
            <w:szCs w:val="24"/>
          </w:rPr>
          <w:t xml:space="preserve"> [</w:t>
        </w:r>
        <w:r w:rsidR="00705283">
          <w:rPr>
            <w:rStyle w:val="Platshllartext"/>
            <w:rFonts w:ascii="Cochin" w:hAnsi="Cochin"/>
            <w:szCs w:val="24"/>
          </w:rPr>
          <w:t>Förvaltning/nämnd</w:t>
        </w:r>
        <w:r w:rsidR="00705283" w:rsidRPr="001B1B59">
          <w:rPr>
            <w:rStyle w:val="Platshllartext"/>
            <w:rFonts w:ascii="Cochin" w:hAnsi="Cochin"/>
            <w:szCs w:val="24"/>
          </w:rPr>
          <w:t>]</w:t>
        </w:r>
      </w:sdtContent>
    </w:sdt>
  </w:p>
  <w:p w14:paraId="530E6029" w14:textId="77777777" w:rsidR="00705283" w:rsidRDefault="00705283" w:rsidP="0077788B">
    <w:pPr>
      <w:pStyle w:val="Sidhuvud"/>
      <w:tabs>
        <w:tab w:val="clear" w:pos="4536"/>
        <w:tab w:val="clear" w:pos="9072"/>
      </w:tabs>
      <w:spacing w:after="0"/>
      <w:jc w:val="right"/>
      <w:rPr>
        <w:rFonts w:ascii="Cochin" w:hAnsi="Cochin"/>
        <w:szCs w:val="24"/>
      </w:rPr>
    </w:pPr>
    <w:r>
      <w:rPr>
        <w:rFonts w:ascii="Cochin" w:hAnsi="Cochin"/>
        <w:szCs w:val="24"/>
      </w:rPr>
      <w:t xml:space="preserve"> </w:t>
    </w:r>
    <w:sdt>
      <w:sdtPr>
        <w:rPr>
          <w:rFonts w:ascii="Cochin" w:hAnsi="Cochin"/>
          <w:szCs w:val="24"/>
        </w:rPr>
        <w:id w:val="1631726"/>
        <w:placeholder>
          <w:docPart w:val="88C84D50D0B04164B8BE3A23BFEF892B"/>
        </w:placeholder>
        <w:showingPlcHdr/>
        <w:date>
          <w:dateFormat w:val="yyyy-MM-dd"/>
          <w:lid w:val="sv-SE"/>
          <w:storeMappedDataAs w:val="dateTime"/>
          <w:calendar w:val="gregorian"/>
        </w:date>
      </w:sdtPr>
      <w:sdtContent>
        <w:r w:rsidRPr="003C1C27">
          <w:rPr>
            <w:rStyle w:val="Platshllartext"/>
            <w:rFonts w:ascii="Cochin" w:hAnsi="Cochin"/>
            <w:szCs w:val="24"/>
          </w:rPr>
          <w:t>[Ange datum]</w:t>
        </w:r>
      </w:sdtContent>
    </w:sdt>
  </w:p>
  <w:p w14:paraId="698BD6F0" w14:textId="77777777" w:rsidR="00705283" w:rsidRDefault="00705283" w:rsidP="00C73E1A">
    <w:pPr>
      <w:pStyle w:val="Sidhuvud"/>
      <w:tabs>
        <w:tab w:val="clear" w:pos="4536"/>
        <w:tab w:val="clear" w:pos="9072"/>
        <w:tab w:val="right" w:pos="8931"/>
      </w:tabs>
      <w:spacing w:after="0"/>
      <w:jc w:val="right"/>
      <w:rPr>
        <w:rFonts w:ascii="Cochin" w:hAnsi="Cochin"/>
        <w:szCs w:val="24"/>
      </w:rPr>
    </w:pPr>
  </w:p>
  <w:p w14:paraId="34C1B16B" w14:textId="77777777" w:rsidR="00705283" w:rsidRDefault="00705283" w:rsidP="00C73E1A">
    <w:pPr>
      <w:pStyle w:val="Sidhuvud"/>
      <w:tabs>
        <w:tab w:val="clear" w:pos="4536"/>
        <w:tab w:val="clear" w:pos="9072"/>
        <w:tab w:val="right" w:pos="8931"/>
      </w:tabs>
      <w:spacing w:after="0"/>
      <w:jc w:val="right"/>
      <w:rPr>
        <w:rFonts w:ascii="Cochin" w:hAnsi="Cochin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544FC06"/>
    <w:multiLevelType w:val="hybridMultilevel"/>
    <w:tmpl w:val="8C548E2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E9782F"/>
    <w:multiLevelType w:val="hybridMultilevel"/>
    <w:tmpl w:val="CE762E88"/>
    <w:lvl w:ilvl="0" w:tplc="041D000F">
      <w:start w:val="1"/>
      <w:numFmt w:val="decimal"/>
      <w:lvlText w:val="%1."/>
      <w:lvlJc w:val="left"/>
      <w:pPr>
        <w:tabs>
          <w:tab w:val="num" w:pos="3328"/>
        </w:tabs>
        <w:ind w:left="3328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4048"/>
        </w:tabs>
        <w:ind w:left="4048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4768"/>
        </w:tabs>
        <w:ind w:left="4768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5488"/>
        </w:tabs>
        <w:ind w:left="5488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6208"/>
        </w:tabs>
        <w:ind w:left="6208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6928"/>
        </w:tabs>
        <w:ind w:left="6928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7648"/>
        </w:tabs>
        <w:ind w:left="7648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8368"/>
        </w:tabs>
        <w:ind w:left="8368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9088"/>
        </w:tabs>
        <w:ind w:left="9088" w:hanging="180"/>
      </w:pPr>
    </w:lvl>
  </w:abstractNum>
  <w:abstractNum w:abstractNumId="2" w15:restartNumberingAfterBreak="0">
    <w:nsid w:val="3DF36164"/>
    <w:multiLevelType w:val="hybridMultilevel"/>
    <w:tmpl w:val="230E1B5C"/>
    <w:lvl w:ilvl="0" w:tplc="041D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3768E"/>
    <w:multiLevelType w:val="hybridMultilevel"/>
    <w:tmpl w:val="FDFC5E0A"/>
    <w:lvl w:ilvl="0" w:tplc="041D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03E8F"/>
    <w:multiLevelType w:val="hybridMultilevel"/>
    <w:tmpl w:val="3CC27030"/>
    <w:lvl w:ilvl="0" w:tplc="01D21C7C"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272027">
    <w:abstractNumId w:val="1"/>
  </w:num>
  <w:num w:numId="2" w16cid:durableId="1399595160">
    <w:abstractNumId w:val="0"/>
  </w:num>
  <w:num w:numId="3" w16cid:durableId="1231623857">
    <w:abstractNumId w:val="2"/>
  </w:num>
  <w:num w:numId="4" w16cid:durableId="1149056263">
    <w:abstractNumId w:val="4"/>
  </w:num>
  <w:num w:numId="5" w16cid:durableId="20862191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72F"/>
    <w:rsid w:val="00001089"/>
    <w:rsid w:val="00002BEC"/>
    <w:rsid w:val="00003241"/>
    <w:rsid w:val="00004EBB"/>
    <w:rsid w:val="00005EB2"/>
    <w:rsid w:val="000109C1"/>
    <w:rsid w:val="00011932"/>
    <w:rsid w:val="00012462"/>
    <w:rsid w:val="00012C84"/>
    <w:rsid w:val="00013DB4"/>
    <w:rsid w:val="0001438C"/>
    <w:rsid w:val="000302A4"/>
    <w:rsid w:val="00033EC7"/>
    <w:rsid w:val="00034BA3"/>
    <w:rsid w:val="00037FBF"/>
    <w:rsid w:val="0004236B"/>
    <w:rsid w:val="000459D4"/>
    <w:rsid w:val="000461C8"/>
    <w:rsid w:val="0004770D"/>
    <w:rsid w:val="00050AC7"/>
    <w:rsid w:val="00050B29"/>
    <w:rsid w:val="00051BC4"/>
    <w:rsid w:val="00054D96"/>
    <w:rsid w:val="000573BF"/>
    <w:rsid w:val="00061C50"/>
    <w:rsid w:val="000653F7"/>
    <w:rsid w:val="000658FB"/>
    <w:rsid w:val="0006697A"/>
    <w:rsid w:val="00070605"/>
    <w:rsid w:val="00071C28"/>
    <w:rsid w:val="00072DD6"/>
    <w:rsid w:val="00076F2F"/>
    <w:rsid w:val="00076F84"/>
    <w:rsid w:val="00077681"/>
    <w:rsid w:val="000778B7"/>
    <w:rsid w:val="00083206"/>
    <w:rsid w:val="00093FD9"/>
    <w:rsid w:val="000954EB"/>
    <w:rsid w:val="00096418"/>
    <w:rsid w:val="000A270B"/>
    <w:rsid w:val="000A6D84"/>
    <w:rsid w:val="000B3B91"/>
    <w:rsid w:val="000B4F9E"/>
    <w:rsid w:val="000B7E4A"/>
    <w:rsid w:val="000C05FE"/>
    <w:rsid w:val="000C195D"/>
    <w:rsid w:val="000C4580"/>
    <w:rsid w:val="000C4B61"/>
    <w:rsid w:val="000C4DF5"/>
    <w:rsid w:val="000D1759"/>
    <w:rsid w:val="000D2FA6"/>
    <w:rsid w:val="000D3D1B"/>
    <w:rsid w:val="000D60B5"/>
    <w:rsid w:val="000D64FF"/>
    <w:rsid w:val="000D7128"/>
    <w:rsid w:val="000E09FF"/>
    <w:rsid w:val="000E231C"/>
    <w:rsid w:val="000E3223"/>
    <w:rsid w:val="000E5C35"/>
    <w:rsid w:val="000E63D2"/>
    <w:rsid w:val="000F0E2E"/>
    <w:rsid w:val="000F2BFF"/>
    <w:rsid w:val="000F38DA"/>
    <w:rsid w:val="001169B2"/>
    <w:rsid w:val="00123D5E"/>
    <w:rsid w:val="001248A7"/>
    <w:rsid w:val="001250E0"/>
    <w:rsid w:val="00131882"/>
    <w:rsid w:val="00132A89"/>
    <w:rsid w:val="00133829"/>
    <w:rsid w:val="00137D16"/>
    <w:rsid w:val="00140FD5"/>
    <w:rsid w:val="00143A55"/>
    <w:rsid w:val="001448C7"/>
    <w:rsid w:val="001455F3"/>
    <w:rsid w:val="00146DE1"/>
    <w:rsid w:val="00147F2B"/>
    <w:rsid w:val="00150090"/>
    <w:rsid w:val="0015061F"/>
    <w:rsid w:val="001524BF"/>
    <w:rsid w:val="001528A9"/>
    <w:rsid w:val="0015507A"/>
    <w:rsid w:val="00155905"/>
    <w:rsid w:val="00156760"/>
    <w:rsid w:val="00157C25"/>
    <w:rsid w:val="00161E0C"/>
    <w:rsid w:val="00164CD4"/>
    <w:rsid w:val="0016667C"/>
    <w:rsid w:val="0017022B"/>
    <w:rsid w:val="00170A58"/>
    <w:rsid w:val="00170AFA"/>
    <w:rsid w:val="001715F3"/>
    <w:rsid w:val="00173A48"/>
    <w:rsid w:val="00174606"/>
    <w:rsid w:val="00183951"/>
    <w:rsid w:val="00184DF7"/>
    <w:rsid w:val="001900AE"/>
    <w:rsid w:val="00190FE5"/>
    <w:rsid w:val="00194138"/>
    <w:rsid w:val="001942B2"/>
    <w:rsid w:val="00195222"/>
    <w:rsid w:val="0019693F"/>
    <w:rsid w:val="001A1A2A"/>
    <w:rsid w:val="001A29DD"/>
    <w:rsid w:val="001A2B30"/>
    <w:rsid w:val="001B13C5"/>
    <w:rsid w:val="001B398B"/>
    <w:rsid w:val="001B434F"/>
    <w:rsid w:val="001B7C6F"/>
    <w:rsid w:val="001C081F"/>
    <w:rsid w:val="001C1645"/>
    <w:rsid w:val="001C22E1"/>
    <w:rsid w:val="001C368E"/>
    <w:rsid w:val="001C3CC8"/>
    <w:rsid w:val="001C52DB"/>
    <w:rsid w:val="001C5D97"/>
    <w:rsid w:val="001C7F7F"/>
    <w:rsid w:val="001D2EE7"/>
    <w:rsid w:val="001D3F9F"/>
    <w:rsid w:val="001D5908"/>
    <w:rsid w:val="001D7959"/>
    <w:rsid w:val="001E110E"/>
    <w:rsid w:val="001E156B"/>
    <w:rsid w:val="001E2A82"/>
    <w:rsid w:val="001E624A"/>
    <w:rsid w:val="001E7817"/>
    <w:rsid w:val="001F1553"/>
    <w:rsid w:val="001F390C"/>
    <w:rsid w:val="001F5C43"/>
    <w:rsid w:val="001F710B"/>
    <w:rsid w:val="0020042F"/>
    <w:rsid w:val="00200C79"/>
    <w:rsid w:val="00207E5B"/>
    <w:rsid w:val="0021391F"/>
    <w:rsid w:val="0021420F"/>
    <w:rsid w:val="00216795"/>
    <w:rsid w:val="002227CC"/>
    <w:rsid w:val="002262BC"/>
    <w:rsid w:val="00230000"/>
    <w:rsid w:val="002317DD"/>
    <w:rsid w:val="00232FBF"/>
    <w:rsid w:val="0023315E"/>
    <w:rsid w:val="00234448"/>
    <w:rsid w:val="00235030"/>
    <w:rsid w:val="00236CE0"/>
    <w:rsid w:val="00241244"/>
    <w:rsid w:val="002419FE"/>
    <w:rsid w:val="00241F76"/>
    <w:rsid w:val="002479AA"/>
    <w:rsid w:val="002552EF"/>
    <w:rsid w:val="00257980"/>
    <w:rsid w:val="0026196E"/>
    <w:rsid w:val="00263E39"/>
    <w:rsid w:val="00264413"/>
    <w:rsid w:val="002644A6"/>
    <w:rsid w:val="002648F2"/>
    <w:rsid w:val="0026687B"/>
    <w:rsid w:val="00266D8F"/>
    <w:rsid w:val="00266DBE"/>
    <w:rsid w:val="00267B84"/>
    <w:rsid w:val="00267B95"/>
    <w:rsid w:val="00277F7F"/>
    <w:rsid w:val="00280893"/>
    <w:rsid w:val="00282374"/>
    <w:rsid w:val="002869F9"/>
    <w:rsid w:val="00287551"/>
    <w:rsid w:val="0029086D"/>
    <w:rsid w:val="00292DF0"/>
    <w:rsid w:val="00297302"/>
    <w:rsid w:val="00297312"/>
    <w:rsid w:val="002A0F0D"/>
    <w:rsid w:val="002A1635"/>
    <w:rsid w:val="002A16AC"/>
    <w:rsid w:val="002A17EE"/>
    <w:rsid w:val="002A5C65"/>
    <w:rsid w:val="002A71CC"/>
    <w:rsid w:val="002B6B54"/>
    <w:rsid w:val="002B729B"/>
    <w:rsid w:val="002C0437"/>
    <w:rsid w:val="002C1C9B"/>
    <w:rsid w:val="002C30A3"/>
    <w:rsid w:val="002C5073"/>
    <w:rsid w:val="002D04E6"/>
    <w:rsid w:val="002D0812"/>
    <w:rsid w:val="002D4A93"/>
    <w:rsid w:val="002D5497"/>
    <w:rsid w:val="002D6F4F"/>
    <w:rsid w:val="002E4C4A"/>
    <w:rsid w:val="002F1539"/>
    <w:rsid w:val="002F1D83"/>
    <w:rsid w:val="00302E8F"/>
    <w:rsid w:val="00304391"/>
    <w:rsid w:val="003044BC"/>
    <w:rsid w:val="003134D5"/>
    <w:rsid w:val="00313978"/>
    <w:rsid w:val="00315FAA"/>
    <w:rsid w:val="0032652C"/>
    <w:rsid w:val="00331993"/>
    <w:rsid w:val="003338EE"/>
    <w:rsid w:val="00337EDA"/>
    <w:rsid w:val="00342F38"/>
    <w:rsid w:val="003456B5"/>
    <w:rsid w:val="00345A8D"/>
    <w:rsid w:val="00352CC4"/>
    <w:rsid w:val="0035443E"/>
    <w:rsid w:val="00354F3E"/>
    <w:rsid w:val="00357E47"/>
    <w:rsid w:val="003627FF"/>
    <w:rsid w:val="00363D0D"/>
    <w:rsid w:val="00364AAA"/>
    <w:rsid w:val="0036724B"/>
    <w:rsid w:val="0037094B"/>
    <w:rsid w:val="00373308"/>
    <w:rsid w:val="0037331B"/>
    <w:rsid w:val="0037382A"/>
    <w:rsid w:val="00376817"/>
    <w:rsid w:val="003775D8"/>
    <w:rsid w:val="0038008D"/>
    <w:rsid w:val="00384113"/>
    <w:rsid w:val="003845A3"/>
    <w:rsid w:val="0038509A"/>
    <w:rsid w:val="0039019C"/>
    <w:rsid w:val="00392FC3"/>
    <w:rsid w:val="00394D28"/>
    <w:rsid w:val="00395503"/>
    <w:rsid w:val="003A16FC"/>
    <w:rsid w:val="003A29CB"/>
    <w:rsid w:val="003A3DFA"/>
    <w:rsid w:val="003A64B5"/>
    <w:rsid w:val="003A7B0A"/>
    <w:rsid w:val="003B53E5"/>
    <w:rsid w:val="003B5F5A"/>
    <w:rsid w:val="003C034D"/>
    <w:rsid w:val="003C2DA8"/>
    <w:rsid w:val="003C3A00"/>
    <w:rsid w:val="003C5596"/>
    <w:rsid w:val="003C6046"/>
    <w:rsid w:val="003C70DB"/>
    <w:rsid w:val="003D0005"/>
    <w:rsid w:val="003D6556"/>
    <w:rsid w:val="003D73C9"/>
    <w:rsid w:val="003D7660"/>
    <w:rsid w:val="003E0056"/>
    <w:rsid w:val="003E2E68"/>
    <w:rsid w:val="003E4277"/>
    <w:rsid w:val="003E458C"/>
    <w:rsid w:val="003E5BE2"/>
    <w:rsid w:val="003E5C61"/>
    <w:rsid w:val="003F03E2"/>
    <w:rsid w:val="003F276E"/>
    <w:rsid w:val="003F3E2B"/>
    <w:rsid w:val="00404F12"/>
    <w:rsid w:val="004101BD"/>
    <w:rsid w:val="00412D7A"/>
    <w:rsid w:val="004164A4"/>
    <w:rsid w:val="0042172F"/>
    <w:rsid w:val="00432780"/>
    <w:rsid w:val="00436A15"/>
    <w:rsid w:val="00437FDD"/>
    <w:rsid w:val="00443623"/>
    <w:rsid w:val="00445399"/>
    <w:rsid w:val="00457655"/>
    <w:rsid w:val="004605D1"/>
    <w:rsid w:val="00462914"/>
    <w:rsid w:val="00463821"/>
    <w:rsid w:val="00464BBD"/>
    <w:rsid w:val="00467193"/>
    <w:rsid w:val="004749B7"/>
    <w:rsid w:val="0048347F"/>
    <w:rsid w:val="004862FC"/>
    <w:rsid w:val="0048685E"/>
    <w:rsid w:val="00495F1E"/>
    <w:rsid w:val="004A25AC"/>
    <w:rsid w:val="004A6D93"/>
    <w:rsid w:val="004A7D6A"/>
    <w:rsid w:val="004B1B5E"/>
    <w:rsid w:val="004B449E"/>
    <w:rsid w:val="004B6379"/>
    <w:rsid w:val="004B6FA7"/>
    <w:rsid w:val="004B6FDD"/>
    <w:rsid w:val="004B710D"/>
    <w:rsid w:val="004C45E7"/>
    <w:rsid w:val="004C47BB"/>
    <w:rsid w:val="004C4A5B"/>
    <w:rsid w:val="004C68AD"/>
    <w:rsid w:val="004D0622"/>
    <w:rsid w:val="004D2AA5"/>
    <w:rsid w:val="004D5716"/>
    <w:rsid w:val="004E0F45"/>
    <w:rsid w:val="004F09B1"/>
    <w:rsid w:val="004F0A47"/>
    <w:rsid w:val="004F5223"/>
    <w:rsid w:val="004F62CE"/>
    <w:rsid w:val="004F71A2"/>
    <w:rsid w:val="004F7CD2"/>
    <w:rsid w:val="0050007A"/>
    <w:rsid w:val="005015F8"/>
    <w:rsid w:val="00503AB4"/>
    <w:rsid w:val="00505EDC"/>
    <w:rsid w:val="00507A26"/>
    <w:rsid w:val="005118FA"/>
    <w:rsid w:val="005141C4"/>
    <w:rsid w:val="00515343"/>
    <w:rsid w:val="00520214"/>
    <w:rsid w:val="00522305"/>
    <w:rsid w:val="00526CCA"/>
    <w:rsid w:val="00527ED7"/>
    <w:rsid w:val="00530161"/>
    <w:rsid w:val="00550BDC"/>
    <w:rsid w:val="00551BDB"/>
    <w:rsid w:val="00552A98"/>
    <w:rsid w:val="0055661B"/>
    <w:rsid w:val="00557347"/>
    <w:rsid w:val="00557685"/>
    <w:rsid w:val="005622A9"/>
    <w:rsid w:val="00562BCB"/>
    <w:rsid w:val="00571E36"/>
    <w:rsid w:val="00576FBC"/>
    <w:rsid w:val="00577244"/>
    <w:rsid w:val="00577A30"/>
    <w:rsid w:val="00593DA4"/>
    <w:rsid w:val="00594BDE"/>
    <w:rsid w:val="005A0588"/>
    <w:rsid w:val="005A1581"/>
    <w:rsid w:val="005A4FCE"/>
    <w:rsid w:val="005B0257"/>
    <w:rsid w:val="005B12C1"/>
    <w:rsid w:val="005B2269"/>
    <w:rsid w:val="005B39DC"/>
    <w:rsid w:val="005B6ACD"/>
    <w:rsid w:val="005C0968"/>
    <w:rsid w:val="005C5F95"/>
    <w:rsid w:val="005C734A"/>
    <w:rsid w:val="005D4305"/>
    <w:rsid w:val="005D469B"/>
    <w:rsid w:val="005E1ABB"/>
    <w:rsid w:val="005E291A"/>
    <w:rsid w:val="005E2E99"/>
    <w:rsid w:val="005E442B"/>
    <w:rsid w:val="005E4FED"/>
    <w:rsid w:val="005F4BAF"/>
    <w:rsid w:val="00600798"/>
    <w:rsid w:val="00601275"/>
    <w:rsid w:val="00604C56"/>
    <w:rsid w:val="00605DC1"/>
    <w:rsid w:val="00607B2E"/>
    <w:rsid w:val="00611C7E"/>
    <w:rsid w:val="00616258"/>
    <w:rsid w:val="00620CF7"/>
    <w:rsid w:val="00621334"/>
    <w:rsid w:val="00623395"/>
    <w:rsid w:val="00623E7B"/>
    <w:rsid w:val="0063040D"/>
    <w:rsid w:val="006429ED"/>
    <w:rsid w:val="00642C9D"/>
    <w:rsid w:val="006439C4"/>
    <w:rsid w:val="006446F8"/>
    <w:rsid w:val="006454ED"/>
    <w:rsid w:val="00645699"/>
    <w:rsid w:val="006473F1"/>
    <w:rsid w:val="00647D8A"/>
    <w:rsid w:val="006540B1"/>
    <w:rsid w:val="006544E4"/>
    <w:rsid w:val="0065757A"/>
    <w:rsid w:val="00661693"/>
    <w:rsid w:val="00662835"/>
    <w:rsid w:val="006657DF"/>
    <w:rsid w:val="00667326"/>
    <w:rsid w:val="006677DE"/>
    <w:rsid w:val="00671F75"/>
    <w:rsid w:val="00672C4A"/>
    <w:rsid w:val="00676920"/>
    <w:rsid w:val="00677E7B"/>
    <w:rsid w:val="00683AAF"/>
    <w:rsid w:val="00690D68"/>
    <w:rsid w:val="00692794"/>
    <w:rsid w:val="00692C6B"/>
    <w:rsid w:val="00695A44"/>
    <w:rsid w:val="006978DC"/>
    <w:rsid w:val="006A1983"/>
    <w:rsid w:val="006A2B22"/>
    <w:rsid w:val="006A2FD7"/>
    <w:rsid w:val="006A33C4"/>
    <w:rsid w:val="006B0197"/>
    <w:rsid w:val="006B15F5"/>
    <w:rsid w:val="006B426F"/>
    <w:rsid w:val="006B70BB"/>
    <w:rsid w:val="006C23E5"/>
    <w:rsid w:val="006D0095"/>
    <w:rsid w:val="006D052C"/>
    <w:rsid w:val="006D2B44"/>
    <w:rsid w:val="006D5B47"/>
    <w:rsid w:val="006D72E6"/>
    <w:rsid w:val="006D7619"/>
    <w:rsid w:val="006E341A"/>
    <w:rsid w:val="006E442E"/>
    <w:rsid w:val="006E51EF"/>
    <w:rsid w:val="006F147A"/>
    <w:rsid w:val="006F2201"/>
    <w:rsid w:val="00705283"/>
    <w:rsid w:val="0071259C"/>
    <w:rsid w:val="00714832"/>
    <w:rsid w:val="007167E5"/>
    <w:rsid w:val="00717BDC"/>
    <w:rsid w:val="0072002B"/>
    <w:rsid w:val="007210D6"/>
    <w:rsid w:val="007245B6"/>
    <w:rsid w:val="007248E2"/>
    <w:rsid w:val="00724B81"/>
    <w:rsid w:val="007256C5"/>
    <w:rsid w:val="00727D47"/>
    <w:rsid w:val="00731217"/>
    <w:rsid w:val="00731E26"/>
    <w:rsid w:val="00737F91"/>
    <w:rsid w:val="007402E5"/>
    <w:rsid w:val="00744CFD"/>
    <w:rsid w:val="0075060C"/>
    <w:rsid w:val="00750CF2"/>
    <w:rsid w:val="0075243F"/>
    <w:rsid w:val="0075385B"/>
    <w:rsid w:val="007555BA"/>
    <w:rsid w:val="007570AE"/>
    <w:rsid w:val="0076286A"/>
    <w:rsid w:val="007651D9"/>
    <w:rsid w:val="00765757"/>
    <w:rsid w:val="00766294"/>
    <w:rsid w:val="00772694"/>
    <w:rsid w:val="007729E5"/>
    <w:rsid w:val="00772A6C"/>
    <w:rsid w:val="007776C5"/>
    <w:rsid w:val="0077788B"/>
    <w:rsid w:val="007819E8"/>
    <w:rsid w:val="00781B73"/>
    <w:rsid w:val="00787ACD"/>
    <w:rsid w:val="00790A65"/>
    <w:rsid w:val="00790EBD"/>
    <w:rsid w:val="00791260"/>
    <w:rsid w:val="00794891"/>
    <w:rsid w:val="00794FAB"/>
    <w:rsid w:val="00796DE8"/>
    <w:rsid w:val="007A1AFA"/>
    <w:rsid w:val="007A412E"/>
    <w:rsid w:val="007A525A"/>
    <w:rsid w:val="007A5818"/>
    <w:rsid w:val="007A5D34"/>
    <w:rsid w:val="007A65C8"/>
    <w:rsid w:val="007A6ABF"/>
    <w:rsid w:val="007B10DD"/>
    <w:rsid w:val="007B1BAB"/>
    <w:rsid w:val="007B298B"/>
    <w:rsid w:val="007B4683"/>
    <w:rsid w:val="007B4C15"/>
    <w:rsid w:val="007C2B9A"/>
    <w:rsid w:val="007C30F0"/>
    <w:rsid w:val="007C4B1F"/>
    <w:rsid w:val="007C59C7"/>
    <w:rsid w:val="007C5D50"/>
    <w:rsid w:val="007D10BF"/>
    <w:rsid w:val="007D133C"/>
    <w:rsid w:val="007D35C7"/>
    <w:rsid w:val="007D4B4B"/>
    <w:rsid w:val="007E78D0"/>
    <w:rsid w:val="007F0C6D"/>
    <w:rsid w:val="007F0D3C"/>
    <w:rsid w:val="007F6722"/>
    <w:rsid w:val="00800791"/>
    <w:rsid w:val="00800B01"/>
    <w:rsid w:val="008029A1"/>
    <w:rsid w:val="00812FD5"/>
    <w:rsid w:val="00815F9C"/>
    <w:rsid w:val="00821584"/>
    <w:rsid w:val="00823809"/>
    <w:rsid w:val="00824E6F"/>
    <w:rsid w:val="00831E35"/>
    <w:rsid w:val="00836C58"/>
    <w:rsid w:val="0083714F"/>
    <w:rsid w:val="00844F73"/>
    <w:rsid w:val="008478C3"/>
    <w:rsid w:val="008507CA"/>
    <w:rsid w:val="00851CB5"/>
    <w:rsid w:val="00853EA4"/>
    <w:rsid w:val="00857AC5"/>
    <w:rsid w:val="008619C6"/>
    <w:rsid w:val="00861EDA"/>
    <w:rsid w:val="0087007B"/>
    <w:rsid w:val="00871F53"/>
    <w:rsid w:val="00875BAE"/>
    <w:rsid w:val="00876ABB"/>
    <w:rsid w:val="00880FD5"/>
    <w:rsid w:val="0088722C"/>
    <w:rsid w:val="00893D35"/>
    <w:rsid w:val="008950C9"/>
    <w:rsid w:val="008972FB"/>
    <w:rsid w:val="00897C17"/>
    <w:rsid w:val="008A2338"/>
    <w:rsid w:val="008A3332"/>
    <w:rsid w:val="008A45E0"/>
    <w:rsid w:val="008A48F2"/>
    <w:rsid w:val="008A49B1"/>
    <w:rsid w:val="008A574B"/>
    <w:rsid w:val="008B0226"/>
    <w:rsid w:val="008B069D"/>
    <w:rsid w:val="008B096D"/>
    <w:rsid w:val="008B3304"/>
    <w:rsid w:val="008B3570"/>
    <w:rsid w:val="008B3985"/>
    <w:rsid w:val="008B64F6"/>
    <w:rsid w:val="008B7100"/>
    <w:rsid w:val="008B75C6"/>
    <w:rsid w:val="008B7AC9"/>
    <w:rsid w:val="008C3E34"/>
    <w:rsid w:val="008C5629"/>
    <w:rsid w:val="008C6724"/>
    <w:rsid w:val="008D27B5"/>
    <w:rsid w:val="008D3B5F"/>
    <w:rsid w:val="008D4A72"/>
    <w:rsid w:val="008D61D4"/>
    <w:rsid w:val="008D7CA7"/>
    <w:rsid w:val="008E2067"/>
    <w:rsid w:val="008E39D8"/>
    <w:rsid w:val="008E3FCE"/>
    <w:rsid w:val="008F499D"/>
    <w:rsid w:val="008F50EB"/>
    <w:rsid w:val="009019A0"/>
    <w:rsid w:val="00902205"/>
    <w:rsid w:val="00903ABB"/>
    <w:rsid w:val="00904FCE"/>
    <w:rsid w:val="00911DCC"/>
    <w:rsid w:val="00912AA8"/>
    <w:rsid w:val="009160F5"/>
    <w:rsid w:val="009172F1"/>
    <w:rsid w:val="0092223A"/>
    <w:rsid w:val="00922EB9"/>
    <w:rsid w:val="00923ED8"/>
    <w:rsid w:val="0092474F"/>
    <w:rsid w:val="00925CB8"/>
    <w:rsid w:val="00926DF1"/>
    <w:rsid w:val="00931D21"/>
    <w:rsid w:val="0093257F"/>
    <w:rsid w:val="00932FF6"/>
    <w:rsid w:val="00934DB2"/>
    <w:rsid w:val="00935400"/>
    <w:rsid w:val="00937341"/>
    <w:rsid w:val="00937D6B"/>
    <w:rsid w:val="0094167E"/>
    <w:rsid w:val="0094194A"/>
    <w:rsid w:val="00943368"/>
    <w:rsid w:val="00945B7C"/>
    <w:rsid w:val="00953697"/>
    <w:rsid w:val="009545B5"/>
    <w:rsid w:val="0095551D"/>
    <w:rsid w:val="00964713"/>
    <w:rsid w:val="0096568B"/>
    <w:rsid w:val="00971D09"/>
    <w:rsid w:val="00975690"/>
    <w:rsid w:val="009762E2"/>
    <w:rsid w:val="009772FB"/>
    <w:rsid w:val="00977A1D"/>
    <w:rsid w:val="00981191"/>
    <w:rsid w:val="009926C5"/>
    <w:rsid w:val="009A168A"/>
    <w:rsid w:val="009A28E4"/>
    <w:rsid w:val="009B18AE"/>
    <w:rsid w:val="009B1F02"/>
    <w:rsid w:val="009B5256"/>
    <w:rsid w:val="009B572D"/>
    <w:rsid w:val="009B5988"/>
    <w:rsid w:val="009B67F4"/>
    <w:rsid w:val="009C059B"/>
    <w:rsid w:val="009C0C14"/>
    <w:rsid w:val="009D051A"/>
    <w:rsid w:val="009D0C11"/>
    <w:rsid w:val="009D4456"/>
    <w:rsid w:val="009E0B13"/>
    <w:rsid w:val="009E0F51"/>
    <w:rsid w:val="009E2E10"/>
    <w:rsid w:val="009E3EBA"/>
    <w:rsid w:val="009E7507"/>
    <w:rsid w:val="00A0022D"/>
    <w:rsid w:val="00A0351F"/>
    <w:rsid w:val="00A072F0"/>
    <w:rsid w:val="00A10C4A"/>
    <w:rsid w:val="00A11734"/>
    <w:rsid w:val="00A11A95"/>
    <w:rsid w:val="00A16DA5"/>
    <w:rsid w:val="00A206E6"/>
    <w:rsid w:val="00A20CA9"/>
    <w:rsid w:val="00A215ED"/>
    <w:rsid w:val="00A253C1"/>
    <w:rsid w:val="00A27821"/>
    <w:rsid w:val="00A317BD"/>
    <w:rsid w:val="00A352AC"/>
    <w:rsid w:val="00A357D4"/>
    <w:rsid w:val="00A377E0"/>
    <w:rsid w:val="00A400C3"/>
    <w:rsid w:val="00A42665"/>
    <w:rsid w:val="00A4310B"/>
    <w:rsid w:val="00A465C8"/>
    <w:rsid w:val="00A46638"/>
    <w:rsid w:val="00A47923"/>
    <w:rsid w:val="00A5433C"/>
    <w:rsid w:val="00A54BE7"/>
    <w:rsid w:val="00A54E7D"/>
    <w:rsid w:val="00A56DD5"/>
    <w:rsid w:val="00A60EDE"/>
    <w:rsid w:val="00A61252"/>
    <w:rsid w:val="00A61917"/>
    <w:rsid w:val="00A61E32"/>
    <w:rsid w:val="00A63CEF"/>
    <w:rsid w:val="00A641D2"/>
    <w:rsid w:val="00A642D2"/>
    <w:rsid w:val="00A647E8"/>
    <w:rsid w:val="00A65F11"/>
    <w:rsid w:val="00A66A41"/>
    <w:rsid w:val="00A66C8E"/>
    <w:rsid w:val="00A704E0"/>
    <w:rsid w:val="00A74D2E"/>
    <w:rsid w:val="00A77F50"/>
    <w:rsid w:val="00A836C5"/>
    <w:rsid w:val="00A853F7"/>
    <w:rsid w:val="00A8599C"/>
    <w:rsid w:val="00A923D6"/>
    <w:rsid w:val="00A97D01"/>
    <w:rsid w:val="00AA61BA"/>
    <w:rsid w:val="00AA715D"/>
    <w:rsid w:val="00AB022B"/>
    <w:rsid w:val="00AB1448"/>
    <w:rsid w:val="00AB4852"/>
    <w:rsid w:val="00AB4DC0"/>
    <w:rsid w:val="00AB6571"/>
    <w:rsid w:val="00AC2C96"/>
    <w:rsid w:val="00AC2EF6"/>
    <w:rsid w:val="00AC3F15"/>
    <w:rsid w:val="00AC5273"/>
    <w:rsid w:val="00AC6C5C"/>
    <w:rsid w:val="00AD1A20"/>
    <w:rsid w:val="00AD28E6"/>
    <w:rsid w:val="00AD5673"/>
    <w:rsid w:val="00AD5EEE"/>
    <w:rsid w:val="00AD658D"/>
    <w:rsid w:val="00AD69B7"/>
    <w:rsid w:val="00AD733D"/>
    <w:rsid w:val="00AE152E"/>
    <w:rsid w:val="00AF02F2"/>
    <w:rsid w:val="00AF2362"/>
    <w:rsid w:val="00AF278C"/>
    <w:rsid w:val="00AF3027"/>
    <w:rsid w:val="00AF34A7"/>
    <w:rsid w:val="00AF4231"/>
    <w:rsid w:val="00AF541F"/>
    <w:rsid w:val="00B02A7D"/>
    <w:rsid w:val="00B07D8F"/>
    <w:rsid w:val="00B12027"/>
    <w:rsid w:val="00B1263F"/>
    <w:rsid w:val="00B1286A"/>
    <w:rsid w:val="00B12C38"/>
    <w:rsid w:val="00B206A6"/>
    <w:rsid w:val="00B20A6D"/>
    <w:rsid w:val="00B24D1F"/>
    <w:rsid w:val="00B264D3"/>
    <w:rsid w:val="00B273B1"/>
    <w:rsid w:val="00B30671"/>
    <w:rsid w:val="00B33285"/>
    <w:rsid w:val="00B34698"/>
    <w:rsid w:val="00B34742"/>
    <w:rsid w:val="00B35548"/>
    <w:rsid w:val="00B37ED7"/>
    <w:rsid w:val="00B40348"/>
    <w:rsid w:val="00B4129D"/>
    <w:rsid w:val="00B43581"/>
    <w:rsid w:val="00B44ED7"/>
    <w:rsid w:val="00B47FCC"/>
    <w:rsid w:val="00B50A15"/>
    <w:rsid w:val="00B53546"/>
    <w:rsid w:val="00B602C1"/>
    <w:rsid w:val="00B604F6"/>
    <w:rsid w:val="00B63C30"/>
    <w:rsid w:val="00B657DF"/>
    <w:rsid w:val="00B70573"/>
    <w:rsid w:val="00B71397"/>
    <w:rsid w:val="00B8184A"/>
    <w:rsid w:val="00B84C17"/>
    <w:rsid w:val="00B86862"/>
    <w:rsid w:val="00B951CF"/>
    <w:rsid w:val="00BA025D"/>
    <w:rsid w:val="00BA5943"/>
    <w:rsid w:val="00BA6CC1"/>
    <w:rsid w:val="00BA7E03"/>
    <w:rsid w:val="00BB1A47"/>
    <w:rsid w:val="00BB2E63"/>
    <w:rsid w:val="00BC557D"/>
    <w:rsid w:val="00BC6668"/>
    <w:rsid w:val="00BD1D71"/>
    <w:rsid w:val="00BD25F9"/>
    <w:rsid w:val="00BD4EE1"/>
    <w:rsid w:val="00BE0A12"/>
    <w:rsid w:val="00BE180C"/>
    <w:rsid w:val="00BE363C"/>
    <w:rsid w:val="00BE43F5"/>
    <w:rsid w:val="00BE6DB0"/>
    <w:rsid w:val="00BF5B94"/>
    <w:rsid w:val="00C00749"/>
    <w:rsid w:val="00C062B2"/>
    <w:rsid w:val="00C06CE6"/>
    <w:rsid w:val="00C07F54"/>
    <w:rsid w:val="00C11BE1"/>
    <w:rsid w:val="00C1437B"/>
    <w:rsid w:val="00C15B59"/>
    <w:rsid w:val="00C22043"/>
    <w:rsid w:val="00C26821"/>
    <w:rsid w:val="00C27A6B"/>
    <w:rsid w:val="00C302CB"/>
    <w:rsid w:val="00C30CA7"/>
    <w:rsid w:val="00C31C27"/>
    <w:rsid w:val="00C34EB5"/>
    <w:rsid w:val="00C35675"/>
    <w:rsid w:val="00C36A3E"/>
    <w:rsid w:val="00C371A5"/>
    <w:rsid w:val="00C41FCF"/>
    <w:rsid w:val="00C42229"/>
    <w:rsid w:val="00C42891"/>
    <w:rsid w:val="00C42B60"/>
    <w:rsid w:val="00C4495C"/>
    <w:rsid w:val="00C54643"/>
    <w:rsid w:val="00C61911"/>
    <w:rsid w:val="00C61B2D"/>
    <w:rsid w:val="00C66045"/>
    <w:rsid w:val="00C70769"/>
    <w:rsid w:val="00C73E1A"/>
    <w:rsid w:val="00C73EF5"/>
    <w:rsid w:val="00C75275"/>
    <w:rsid w:val="00C778CF"/>
    <w:rsid w:val="00C81F1C"/>
    <w:rsid w:val="00C8213F"/>
    <w:rsid w:val="00C83FAB"/>
    <w:rsid w:val="00C84CDC"/>
    <w:rsid w:val="00C90D4D"/>
    <w:rsid w:val="00C91D75"/>
    <w:rsid w:val="00C925B3"/>
    <w:rsid w:val="00C94C46"/>
    <w:rsid w:val="00C95ABE"/>
    <w:rsid w:val="00CA1FDA"/>
    <w:rsid w:val="00CA37A2"/>
    <w:rsid w:val="00CA397D"/>
    <w:rsid w:val="00CB0598"/>
    <w:rsid w:val="00CB6DDD"/>
    <w:rsid w:val="00CC39CC"/>
    <w:rsid w:val="00CC43FD"/>
    <w:rsid w:val="00CC5103"/>
    <w:rsid w:val="00CC5E26"/>
    <w:rsid w:val="00CC6C48"/>
    <w:rsid w:val="00CC78AF"/>
    <w:rsid w:val="00CD2239"/>
    <w:rsid w:val="00CD286B"/>
    <w:rsid w:val="00CD39F3"/>
    <w:rsid w:val="00CD5D7B"/>
    <w:rsid w:val="00CD645E"/>
    <w:rsid w:val="00CD7E51"/>
    <w:rsid w:val="00CE6148"/>
    <w:rsid w:val="00CF4397"/>
    <w:rsid w:val="00CF5AA3"/>
    <w:rsid w:val="00CF6415"/>
    <w:rsid w:val="00D01C19"/>
    <w:rsid w:val="00D01DE0"/>
    <w:rsid w:val="00D03276"/>
    <w:rsid w:val="00D03590"/>
    <w:rsid w:val="00D037B4"/>
    <w:rsid w:val="00D13233"/>
    <w:rsid w:val="00D14EF6"/>
    <w:rsid w:val="00D2284A"/>
    <w:rsid w:val="00D238E0"/>
    <w:rsid w:val="00D25506"/>
    <w:rsid w:val="00D25768"/>
    <w:rsid w:val="00D26133"/>
    <w:rsid w:val="00D4392C"/>
    <w:rsid w:val="00D4598D"/>
    <w:rsid w:val="00D46239"/>
    <w:rsid w:val="00D4671B"/>
    <w:rsid w:val="00D47161"/>
    <w:rsid w:val="00D47A46"/>
    <w:rsid w:val="00D50726"/>
    <w:rsid w:val="00D5190E"/>
    <w:rsid w:val="00D60340"/>
    <w:rsid w:val="00D60BDA"/>
    <w:rsid w:val="00D640DE"/>
    <w:rsid w:val="00D6553A"/>
    <w:rsid w:val="00D65CB6"/>
    <w:rsid w:val="00D7056C"/>
    <w:rsid w:val="00D75363"/>
    <w:rsid w:val="00D7628E"/>
    <w:rsid w:val="00D76BC7"/>
    <w:rsid w:val="00D816AB"/>
    <w:rsid w:val="00D8593A"/>
    <w:rsid w:val="00D8646A"/>
    <w:rsid w:val="00D86E70"/>
    <w:rsid w:val="00D87F01"/>
    <w:rsid w:val="00D91B6C"/>
    <w:rsid w:val="00D95A26"/>
    <w:rsid w:val="00DA17D9"/>
    <w:rsid w:val="00DA1C13"/>
    <w:rsid w:val="00DA2351"/>
    <w:rsid w:val="00DB3792"/>
    <w:rsid w:val="00DB5F91"/>
    <w:rsid w:val="00DC4955"/>
    <w:rsid w:val="00DD1C4A"/>
    <w:rsid w:val="00DE0319"/>
    <w:rsid w:val="00DE08ED"/>
    <w:rsid w:val="00DE19A5"/>
    <w:rsid w:val="00DE454D"/>
    <w:rsid w:val="00DF2EDC"/>
    <w:rsid w:val="00DF3C14"/>
    <w:rsid w:val="00DF5152"/>
    <w:rsid w:val="00DF7165"/>
    <w:rsid w:val="00E01EF8"/>
    <w:rsid w:val="00E02291"/>
    <w:rsid w:val="00E102EC"/>
    <w:rsid w:val="00E15004"/>
    <w:rsid w:val="00E21A6E"/>
    <w:rsid w:val="00E22411"/>
    <w:rsid w:val="00E24322"/>
    <w:rsid w:val="00E26DE4"/>
    <w:rsid w:val="00E33344"/>
    <w:rsid w:val="00E35220"/>
    <w:rsid w:val="00E35D4D"/>
    <w:rsid w:val="00E3608E"/>
    <w:rsid w:val="00E36236"/>
    <w:rsid w:val="00E41A88"/>
    <w:rsid w:val="00E42114"/>
    <w:rsid w:val="00E4238F"/>
    <w:rsid w:val="00E42A2C"/>
    <w:rsid w:val="00E42BD4"/>
    <w:rsid w:val="00E436DC"/>
    <w:rsid w:val="00E44C96"/>
    <w:rsid w:val="00E458D9"/>
    <w:rsid w:val="00E45D56"/>
    <w:rsid w:val="00E46C29"/>
    <w:rsid w:val="00E47243"/>
    <w:rsid w:val="00E47337"/>
    <w:rsid w:val="00E5016A"/>
    <w:rsid w:val="00E50471"/>
    <w:rsid w:val="00E53630"/>
    <w:rsid w:val="00E554A6"/>
    <w:rsid w:val="00E6174C"/>
    <w:rsid w:val="00E642A0"/>
    <w:rsid w:val="00E720EE"/>
    <w:rsid w:val="00E73612"/>
    <w:rsid w:val="00E740F1"/>
    <w:rsid w:val="00E8239E"/>
    <w:rsid w:val="00E833AC"/>
    <w:rsid w:val="00E876E5"/>
    <w:rsid w:val="00E94042"/>
    <w:rsid w:val="00E960CD"/>
    <w:rsid w:val="00E962B8"/>
    <w:rsid w:val="00E96C71"/>
    <w:rsid w:val="00E975E6"/>
    <w:rsid w:val="00EA053F"/>
    <w:rsid w:val="00EA22AE"/>
    <w:rsid w:val="00EA43F7"/>
    <w:rsid w:val="00EA5012"/>
    <w:rsid w:val="00EB0B91"/>
    <w:rsid w:val="00EB1B1E"/>
    <w:rsid w:val="00EB2169"/>
    <w:rsid w:val="00EB300E"/>
    <w:rsid w:val="00EB712C"/>
    <w:rsid w:val="00EC0E69"/>
    <w:rsid w:val="00EC10D1"/>
    <w:rsid w:val="00EC1749"/>
    <w:rsid w:val="00EC6DFB"/>
    <w:rsid w:val="00EC7E5D"/>
    <w:rsid w:val="00ED3D4A"/>
    <w:rsid w:val="00ED7A76"/>
    <w:rsid w:val="00EE0AD1"/>
    <w:rsid w:val="00EE1816"/>
    <w:rsid w:val="00EE259C"/>
    <w:rsid w:val="00EE2BB0"/>
    <w:rsid w:val="00EE32C6"/>
    <w:rsid w:val="00EE5BC8"/>
    <w:rsid w:val="00EF026B"/>
    <w:rsid w:val="00EF222C"/>
    <w:rsid w:val="00EF6EF5"/>
    <w:rsid w:val="00EF7F5A"/>
    <w:rsid w:val="00F00029"/>
    <w:rsid w:val="00F00DD1"/>
    <w:rsid w:val="00F055B1"/>
    <w:rsid w:val="00F07E96"/>
    <w:rsid w:val="00F1021C"/>
    <w:rsid w:val="00F1150B"/>
    <w:rsid w:val="00F1706C"/>
    <w:rsid w:val="00F21824"/>
    <w:rsid w:val="00F21841"/>
    <w:rsid w:val="00F22B32"/>
    <w:rsid w:val="00F24A99"/>
    <w:rsid w:val="00F34704"/>
    <w:rsid w:val="00F400F6"/>
    <w:rsid w:val="00F50741"/>
    <w:rsid w:val="00F52B2C"/>
    <w:rsid w:val="00F52E13"/>
    <w:rsid w:val="00F54FDD"/>
    <w:rsid w:val="00F57848"/>
    <w:rsid w:val="00F6562C"/>
    <w:rsid w:val="00F65FB6"/>
    <w:rsid w:val="00F71DAF"/>
    <w:rsid w:val="00F75A7B"/>
    <w:rsid w:val="00F8131A"/>
    <w:rsid w:val="00F82193"/>
    <w:rsid w:val="00F852E6"/>
    <w:rsid w:val="00F87BC4"/>
    <w:rsid w:val="00F913A9"/>
    <w:rsid w:val="00F93C82"/>
    <w:rsid w:val="00F94470"/>
    <w:rsid w:val="00F94B03"/>
    <w:rsid w:val="00FA1955"/>
    <w:rsid w:val="00FA20AA"/>
    <w:rsid w:val="00FA2EAA"/>
    <w:rsid w:val="00FA3354"/>
    <w:rsid w:val="00FA3A73"/>
    <w:rsid w:val="00FA4198"/>
    <w:rsid w:val="00FA4494"/>
    <w:rsid w:val="00FA5FE2"/>
    <w:rsid w:val="00FA60FD"/>
    <w:rsid w:val="00FA7AC7"/>
    <w:rsid w:val="00FA7C6F"/>
    <w:rsid w:val="00FB17BF"/>
    <w:rsid w:val="00FB3F55"/>
    <w:rsid w:val="00FB6091"/>
    <w:rsid w:val="00FC4798"/>
    <w:rsid w:val="00FC4CF8"/>
    <w:rsid w:val="00FC7268"/>
    <w:rsid w:val="00FD1636"/>
    <w:rsid w:val="00FD20B4"/>
    <w:rsid w:val="00FD2751"/>
    <w:rsid w:val="00FE05D0"/>
    <w:rsid w:val="00FE463B"/>
    <w:rsid w:val="00FE5D80"/>
    <w:rsid w:val="00FF35B6"/>
    <w:rsid w:val="00FF696D"/>
    <w:rsid w:val="00FF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557B03"/>
  <w15:docId w15:val="{065B0754-48A8-45EB-B9AA-352F2A97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891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E26DE4"/>
    <w:pPr>
      <w:keepNext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Normal"/>
    <w:qFormat/>
    <w:rsid w:val="00794891"/>
    <w:pPr>
      <w:keepNext/>
      <w:spacing w:before="240" w:after="60"/>
      <w:outlineLvl w:val="1"/>
    </w:pPr>
    <w:rPr>
      <w:rFonts w:ascii="Arial" w:hAnsi="Arial" w:cs="Arial"/>
      <w:bCs/>
      <w:iCs/>
      <w:szCs w:val="28"/>
    </w:rPr>
  </w:style>
  <w:style w:type="paragraph" w:styleId="Rubrik3">
    <w:name w:val="heading 3"/>
    <w:basedOn w:val="Normal"/>
    <w:next w:val="Normal"/>
    <w:qFormat/>
    <w:rsid w:val="00794891"/>
    <w:pPr>
      <w:keepNext/>
      <w:spacing w:before="240" w:after="60"/>
      <w:outlineLvl w:val="2"/>
    </w:pPr>
    <w:rPr>
      <w:rFonts w:ascii="Arial" w:hAnsi="Arial" w:cs="Arial"/>
      <w:b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D2284A"/>
    <w:pPr>
      <w:tabs>
        <w:tab w:val="center" w:pos="4536"/>
        <w:tab w:val="right" w:pos="9072"/>
      </w:tabs>
    </w:pPr>
    <w:rPr>
      <w:rFonts w:ascii="Franklin Gothic Book" w:hAnsi="Franklin Gothic Book"/>
    </w:rPr>
  </w:style>
  <w:style w:type="paragraph" w:styleId="Sidfot">
    <w:name w:val="footer"/>
    <w:basedOn w:val="Normal"/>
    <w:link w:val="SidfotChar"/>
    <w:uiPriority w:val="99"/>
    <w:rsid w:val="00195222"/>
    <w:pPr>
      <w:tabs>
        <w:tab w:val="left" w:pos="3686"/>
        <w:tab w:val="right" w:pos="9072"/>
      </w:tabs>
    </w:pPr>
    <w:rPr>
      <w:sz w:val="18"/>
    </w:rPr>
  </w:style>
  <w:style w:type="paragraph" w:customStyle="1" w:styleId="Adress">
    <w:name w:val="Adress"/>
    <w:basedOn w:val="Normal"/>
    <w:rsid w:val="00772694"/>
    <w:pPr>
      <w:ind w:left="5216"/>
    </w:pPr>
  </w:style>
  <w:style w:type="paragraph" w:styleId="Brdtext">
    <w:name w:val="Body Text"/>
    <w:basedOn w:val="Normal"/>
    <w:link w:val="BrdtextChar"/>
    <w:qFormat/>
    <w:rsid w:val="00B24D1F"/>
  </w:style>
  <w:style w:type="character" w:styleId="Sidnummer">
    <w:name w:val="page number"/>
    <w:basedOn w:val="Standardstycketeckensnitt"/>
    <w:rsid w:val="00C61911"/>
  </w:style>
  <w:style w:type="paragraph" w:styleId="Signatur">
    <w:name w:val="Signature"/>
    <w:basedOn w:val="Normal"/>
    <w:next w:val="Befattning"/>
    <w:rsid w:val="008D7CA7"/>
    <w:pPr>
      <w:keepNext/>
      <w:spacing w:before="880" w:line="240" w:lineRule="atLeast"/>
      <w:ind w:left="4565"/>
    </w:pPr>
    <w:rPr>
      <w:rFonts w:ascii="Garamond" w:hAnsi="Garamond"/>
      <w:kern w:val="18"/>
      <w:lang w:eastAsia="en-US"/>
    </w:rPr>
  </w:style>
  <w:style w:type="paragraph" w:customStyle="1" w:styleId="Befattning">
    <w:name w:val="Befattning"/>
    <w:basedOn w:val="Signatur"/>
    <w:next w:val="Normal"/>
    <w:rsid w:val="008D7CA7"/>
    <w:pPr>
      <w:spacing w:before="0"/>
    </w:pPr>
  </w:style>
  <w:style w:type="paragraph" w:customStyle="1" w:styleId="Namnpmottagaren">
    <w:name w:val="Namn på mottagaren"/>
    <w:basedOn w:val="Normal"/>
    <w:next w:val="Normal"/>
    <w:rsid w:val="003134D5"/>
    <w:pPr>
      <w:spacing w:before="220" w:line="240" w:lineRule="atLeast"/>
      <w:jc w:val="both"/>
    </w:pPr>
    <w:rPr>
      <w:rFonts w:ascii="Garamond" w:hAnsi="Garamond"/>
      <w:kern w:val="18"/>
      <w:lang w:eastAsia="en-US"/>
    </w:rPr>
  </w:style>
  <w:style w:type="character" w:styleId="Hyperlnk">
    <w:name w:val="Hyperlink"/>
    <w:basedOn w:val="Standardstycketeckensnitt"/>
    <w:uiPriority w:val="99"/>
    <w:rsid w:val="00D2284A"/>
    <w:rPr>
      <w:color w:val="0000FF"/>
      <w:u w:val="single"/>
    </w:rPr>
  </w:style>
  <w:style w:type="paragraph" w:styleId="Ballongtext">
    <w:name w:val="Balloon Text"/>
    <w:basedOn w:val="Normal"/>
    <w:link w:val="BallongtextChar"/>
    <w:rsid w:val="0001438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1438C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352CC4"/>
    <w:rPr>
      <w:color w:val="808080"/>
    </w:rPr>
  </w:style>
  <w:style w:type="table" w:styleId="Tabellrutnt">
    <w:name w:val="Table Grid"/>
    <w:basedOn w:val="Normaltabell"/>
    <w:uiPriority w:val="59"/>
    <w:rsid w:val="00F00DD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idfotChar">
    <w:name w:val="Sidfot Char"/>
    <w:basedOn w:val="Standardstycketeckensnitt"/>
    <w:link w:val="Sidfot"/>
    <w:uiPriority w:val="99"/>
    <w:rsid w:val="00EA053F"/>
    <w:rPr>
      <w:sz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76286A"/>
    <w:rPr>
      <w:rFonts w:ascii="Arial" w:hAnsi="Arial"/>
      <w:b/>
      <w:sz w:val="28"/>
    </w:rPr>
  </w:style>
  <w:style w:type="character" w:customStyle="1" w:styleId="SidhuvudChar">
    <w:name w:val="Sidhuvud Char"/>
    <w:basedOn w:val="Standardstycketeckensnitt"/>
    <w:link w:val="Sidhuvud"/>
    <w:uiPriority w:val="99"/>
    <w:rsid w:val="0076286A"/>
    <w:rPr>
      <w:rFonts w:ascii="Franklin Gothic Book" w:hAnsi="Franklin Gothic Book"/>
      <w:sz w:val="24"/>
    </w:rPr>
  </w:style>
  <w:style w:type="character" w:customStyle="1" w:styleId="BrdtextChar">
    <w:name w:val="Brödtext Char"/>
    <w:basedOn w:val="Standardstycketeckensnitt"/>
    <w:link w:val="Brdtext"/>
    <w:rsid w:val="00384113"/>
    <w:rPr>
      <w:sz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E33344"/>
    <w:rPr>
      <w:color w:val="605E5C"/>
      <w:shd w:val="clear" w:color="auto" w:fill="E1DFDD"/>
    </w:rPr>
  </w:style>
  <w:style w:type="character" w:styleId="Betoning">
    <w:name w:val="Emphasis"/>
    <w:basedOn w:val="Standardstycketeckensnitt"/>
    <w:uiPriority w:val="20"/>
    <w:qFormat/>
    <w:rsid w:val="005B0257"/>
    <w:rPr>
      <w:i/>
      <w:iCs/>
    </w:rPr>
  </w:style>
  <w:style w:type="paragraph" w:customStyle="1" w:styleId="BrdtextHultVim">
    <w:name w:val="Brödtext HultVim"/>
    <w:basedOn w:val="Normal"/>
    <w:link w:val="BrdtextHultVimChar"/>
    <w:qFormat/>
    <w:rsid w:val="002D0812"/>
    <w:pPr>
      <w:spacing w:after="100" w:afterAutospacing="1"/>
      <w:ind w:left="1134"/>
    </w:pPr>
    <w:rPr>
      <w:rFonts w:eastAsia="Calibri"/>
      <w:szCs w:val="22"/>
      <w:lang w:eastAsia="en-US"/>
    </w:rPr>
  </w:style>
  <w:style w:type="character" w:customStyle="1" w:styleId="BrdtextHultVimChar">
    <w:name w:val="Brödtext HultVim Char"/>
    <w:link w:val="BrdtextHultVim"/>
    <w:rsid w:val="002D0812"/>
    <w:rPr>
      <w:rFonts w:eastAsia="Calibri"/>
      <w:sz w:val="24"/>
      <w:szCs w:val="22"/>
      <w:lang w:eastAsia="en-US"/>
    </w:rPr>
  </w:style>
  <w:style w:type="paragraph" w:customStyle="1" w:styleId="Default">
    <w:name w:val="Default"/>
    <w:rsid w:val="00CC6C4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semiHidden/>
    <w:unhideWhenUsed/>
    <w:rsid w:val="002B729B"/>
    <w:rPr>
      <w:color w:val="800080" w:themeColor="followedHyperlink"/>
      <w:u w:val="single"/>
    </w:rPr>
  </w:style>
  <w:style w:type="paragraph" w:styleId="Beskrivning">
    <w:name w:val="caption"/>
    <w:basedOn w:val="Normal"/>
    <w:next w:val="Normal"/>
    <w:unhideWhenUsed/>
    <w:qFormat/>
    <w:rsid w:val="00EF026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B70573"/>
    <w:pPr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5B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5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lessebo.se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info@lessebo.se" TargetMode="Externa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lman001\Desktop\Skruv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030E2EF550A4E24B30CFD2E8FD63B4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440CF3-92B7-4C64-9CBB-5967C4B2D99A}"/>
      </w:docPartPr>
      <w:docPartBody>
        <w:p w:rsidR="00B74B2D" w:rsidRDefault="008C4D35" w:rsidP="008C4D35">
          <w:pPr>
            <w:pStyle w:val="F030E2EF550A4E24B30CFD2E8FD63B4A"/>
          </w:pPr>
          <w:r w:rsidRPr="001B1B59">
            <w:rPr>
              <w:rStyle w:val="Platshllartext"/>
              <w:rFonts w:ascii="Cochin" w:hAnsi="Cochin"/>
              <w:szCs w:val="24"/>
            </w:rPr>
            <w:t xml:space="preserve"> [</w:t>
          </w:r>
          <w:r>
            <w:rPr>
              <w:rStyle w:val="Platshllartext"/>
              <w:rFonts w:ascii="Cochin" w:hAnsi="Cochin"/>
              <w:szCs w:val="24"/>
            </w:rPr>
            <w:t>Förvaltning/nämnd</w:t>
          </w:r>
          <w:r w:rsidRPr="001B1B59">
            <w:rPr>
              <w:rStyle w:val="Platshllartext"/>
              <w:rFonts w:ascii="Cochin" w:hAnsi="Cochin"/>
              <w:szCs w:val="24"/>
            </w:rPr>
            <w:t>]</w:t>
          </w:r>
        </w:p>
      </w:docPartBody>
    </w:docPart>
    <w:docPart>
      <w:docPartPr>
        <w:name w:val="88C84D50D0B04164B8BE3A23BFEF89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76CDF6-4A2A-41DF-A1EB-0B91AB5D0DCD}"/>
      </w:docPartPr>
      <w:docPartBody>
        <w:p w:rsidR="00B74B2D" w:rsidRDefault="008C4D35" w:rsidP="008C4D35">
          <w:pPr>
            <w:pStyle w:val="88C84D50D0B04164B8BE3A23BFEF892B"/>
          </w:pPr>
          <w:r w:rsidRPr="003C1C27">
            <w:rPr>
              <w:rStyle w:val="Platshllartext"/>
              <w:rFonts w:ascii="Cochin" w:hAnsi="Cochin"/>
              <w:szCs w:val="24"/>
            </w:rPr>
            <w:t>[Ange datum]</w:t>
          </w:r>
        </w:p>
      </w:docPartBody>
    </w:docPart>
    <w:docPart>
      <w:docPartPr>
        <w:name w:val="FA843A233A4C44058E7D748E70EE7C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407ADEB-6D26-421D-80F7-8011905B7CE8}"/>
      </w:docPartPr>
      <w:docPartBody>
        <w:p w:rsidR="00B74B2D" w:rsidRDefault="008C4D35">
          <w:pPr>
            <w:pStyle w:val="FA843A233A4C44058E7D748E70EE7C65"/>
          </w:pPr>
          <w:r>
            <w:t>[Skriv text]</w:t>
          </w:r>
        </w:p>
      </w:docPartBody>
    </w:docPart>
    <w:docPart>
      <w:docPartPr>
        <w:name w:val="255E71FF832A48099936675CF37AB9A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B05EC44-62AE-4501-9BCB-DC20000BDD1F}"/>
      </w:docPartPr>
      <w:docPartBody>
        <w:p w:rsidR="00615B0E" w:rsidRDefault="008C4D35" w:rsidP="008C4D35">
          <w:pPr>
            <w:pStyle w:val="255E71FF832A48099936675CF37AB9A61"/>
          </w:pPr>
          <w:r w:rsidRPr="0020042F">
            <w:rPr>
              <w:rStyle w:val="Platshllartext"/>
              <w:rFonts w:ascii="Georgia" w:hAnsi="Georgia"/>
              <w:sz w:val="22"/>
              <w:szCs w:val="18"/>
            </w:rPr>
            <w:t>Förvaltning</w:t>
          </w:r>
        </w:p>
      </w:docPartBody>
    </w:docPart>
    <w:docPart>
      <w:docPartPr>
        <w:name w:val="1FA2B898D72C468AA1B39312A64BFA6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0F49BE-6D7B-4A6D-BE50-A8A0BAAE7487}"/>
      </w:docPartPr>
      <w:docPartBody>
        <w:p w:rsidR="00615B0E" w:rsidRDefault="008C4D35" w:rsidP="008C4D35">
          <w:pPr>
            <w:pStyle w:val="1FA2B898D72C468AA1B39312A64BFA63"/>
          </w:pPr>
          <w:r>
            <w:rPr>
              <w:rFonts w:ascii="Georgia" w:hAnsi="Georgia"/>
              <w:szCs w:val="32"/>
            </w:rPr>
            <w:t xml:space="preserve">  </w:t>
          </w:r>
        </w:p>
      </w:docPartBody>
    </w:docPart>
    <w:docPart>
      <w:docPartPr>
        <w:name w:val="206ADD9277F24FF4A85749F913D7BB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E8085F3-C9E5-464C-AEAC-5F0962005025}"/>
      </w:docPartPr>
      <w:docPartBody>
        <w:p w:rsidR="00615B0E" w:rsidRDefault="008C4D35" w:rsidP="008C4D35">
          <w:pPr>
            <w:pStyle w:val="206ADD9277F24FF4A85749F913D7BB931"/>
          </w:pPr>
          <w:r w:rsidRPr="0020042F">
            <w:rPr>
              <w:rStyle w:val="Platshllartext"/>
              <w:rFonts w:ascii="Georgia" w:hAnsi="Georgia"/>
              <w:sz w:val="22"/>
              <w:szCs w:val="18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chin">
    <w:altName w:val="Calibri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4B2D"/>
    <w:rsid w:val="00006B75"/>
    <w:rsid w:val="0002021F"/>
    <w:rsid w:val="00033A6C"/>
    <w:rsid w:val="00140441"/>
    <w:rsid w:val="002846C9"/>
    <w:rsid w:val="002E1243"/>
    <w:rsid w:val="00402078"/>
    <w:rsid w:val="00456CDE"/>
    <w:rsid w:val="004575A6"/>
    <w:rsid w:val="004B30D1"/>
    <w:rsid w:val="004C62D4"/>
    <w:rsid w:val="00575B8B"/>
    <w:rsid w:val="00576A24"/>
    <w:rsid w:val="00615B0E"/>
    <w:rsid w:val="006330CF"/>
    <w:rsid w:val="006410B7"/>
    <w:rsid w:val="00656400"/>
    <w:rsid w:val="00667C53"/>
    <w:rsid w:val="006B1FF0"/>
    <w:rsid w:val="006B3689"/>
    <w:rsid w:val="006D363C"/>
    <w:rsid w:val="007A6845"/>
    <w:rsid w:val="00820812"/>
    <w:rsid w:val="00826BD3"/>
    <w:rsid w:val="00842B52"/>
    <w:rsid w:val="008C4D35"/>
    <w:rsid w:val="00941499"/>
    <w:rsid w:val="00986529"/>
    <w:rsid w:val="00986B4B"/>
    <w:rsid w:val="009A1F6A"/>
    <w:rsid w:val="009B3CDE"/>
    <w:rsid w:val="009C7EE1"/>
    <w:rsid w:val="00A83373"/>
    <w:rsid w:val="00AE3EF7"/>
    <w:rsid w:val="00B140D2"/>
    <w:rsid w:val="00B74B2D"/>
    <w:rsid w:val="00C60C57"/>
    <w:rsid w:val="00C9110F"/>
    <w:rsid w:val="00C97E8A"/>
    <w:rsid w:val="00DB2ED4"/>
    <w:rsid w:val="00E66B14"/>
    <w:rsid w:val="00E87C7A"/>
    <w:rsid w:val="00EB5DDD"/>
    <w:rsid w:val="00EE265D"/>
    <w:rsid w:val="00EE3E98"/>
    <w:rsid w:val="00FD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FA843A233A4C44058E7D748E70EE7C65">
    <w:name w:val="FA843A233A4C44058E7D748E70EE7C65"/>
  </w:style>
  <w:style w:type="character" w:styleId="Platshllartext">
    <w:name w:val="Placeholder Text"/>
    <w:basedOn w:val="Standardstycketeckensnitt"/>
    <w:uiPriority w:val="99"/>
    <w:semiHidden/>
    <w:rsid w:val="006330CF"/>
  </w:style>
  <w:style w:type="paragraph" w:customStyle="1" w:styleId="255E71FF832A48099936675CF37AB9A61">
    <w:name w:val="255E71FF832A48099936675CF37AB9A61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  <w:style w:type="paragraph" w:customStyle="1" w:styleId="1FA2B898D72C468AA1B39312A64BFA63">
    <w:name w:val="1FA2B898D72C468AA1B39312A64BFA63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  <w:style w:type="paragraph" w:customStyle="1" w:styleId="206ADD9277F24FF4A85749F913D7BB931">
    <w:name w:val="206ADD9277F24FF4A85749F913D7BB931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  <w:style w:type="paragraph" w:customStyle="1" w:styleId="F030E2EF550A4E24B30CFD2E8FD63B4A">
    <w:name w:val="F030E2EF550A4E24B30CFD2E8FD63B4A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  <w:style w:type="paragraph" w:customStyle="1" w:styleId="88C84D50D0B04164B8BE3A23BFEF892B">
    <w:name w:val="88C84D50D0B04164B8BE3A23BFEF892B"/>
    <w:rsid w:val="008C4D35"/>
    <w:pPr>
      <w:tabs>
        <w:tab w:val="center" w:pos="4536"/>
        <w:tab w:val="right" w:pos="9072"/>
      </w:tabs>
    </w:pPr>
    <w:rPr>
      <w:rFonts w:ascii="Franklin Gothic Book" w:eastAsia="Times New Roman" w:hAnsi="Franklin Gothic Book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AAC0801CBB6243B5BB9147F04D425F" ma:contentTypeVersion="7" ma:contentTypeDescription="Create a new document." ma:contentTypeScope="" ma:versionID="a03f408db0aa52d91f31baa233be8b7c">
  <xsd:schema xmlns:xsd="http://www.w3.org/2001/XMLSchema" xmlns:xs="http://www.w3.org/2001/XMLSchema" xmlns:p="http://schemas.microsoft.com/office/2006/metadata/properties" xmlns:ns3="cea8ef61-14eb-428a-a0d3-0614dee7ecbf" targetNamespace="http://schemas.microsoft.com/office/2006/metadata/properties" ma:root="true" ma:fieldsID="4415aa7b494006a60522d199ea2f7d01" ns3:_="">
    <xsd:import namespace="cea8ef61-14eb-428a-a0d3-0614dee7ec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8ef61-14eb-428a-a0d3-0614dee7ec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lobal_Document>
  <Responsible.Address.Email>sofia.edlundrenbjork@lessebo.se</Responsible.Address.Email>
  <Responsible.Address.Phone.Mobile/>
  <Responsible.Address.Phone.Default/>
  <Responsible.FullName>Sofia Edlund Renbjörk</Responsible.FullName>
  <Responsible.Signature>sofedl001</Responsible.Signature>
  <Responsible.Posistion>Planarkitekt</Responsible.Posistion>
  <Department.Address.Email/>
  <Department.Name>Plan</Department.Name>
  <Description>Underrättelse plan</Description>
  <Dayname>måndag</Dayname>
  <DateDay>måndag 16 oktober 2023</DateDay>
  <DateMonth>16 oktober 2023</DateMonth>
  <DocumentTypeCategory/>
  <Unit.Address.Email/>
  <Unit.Address.Street/>
  <Unit.Address.Phone.Fax/>
  <Unit.Address.Phone.Default/>
  <Unit.Description/>
  <Unit.Manager.FullName/>
  <Unit.Manager.Posistion/>
  <Unit.Name>Samhällsbyggnadsnämnden</Unit.Name>
  <UnitPostalAddress> </UnitPostalAddress>
  <Estate/>
  <Estates/>
  <WhereToStore/>
  <ApprovedDate/>
  <ApproveStartDate/>
  <Approvers/>
  <NumberSequence/>
  <DocumentType.Name/>
  <Contact.Address.Email/>
  <Contact.Address.Street/>
  <Contact.Address.ZipCode/>
  <Contact.Address.Region/>
  <Contact.Address.Phone.Work/>
  <Contact.Address.Phone.Home/>
  <Contact.Address.Phone.Mobile/>
  <Contact.ContactPerson/>
  <Contact.Name>Kommunstyrelsen</Contact.Name>
  <Note/>
  <ObjectText/>
  <PlaceInStore/>
  <Process/>
  <ActivityAreaProcess.ProcessCode>4.2.2</ActivityAreaProcess.ProcessCode>
  <RegisteredDate>2023-10-16</RegisteredDate>
  <Secrecy/>
  <CreateDate>2024-02-14T00:00:00</CreateDate>
  <ReplyDate>0001-01-01</ReplyDate>
  <Test/>
  <VersionNumber>0.3</VersionNumber>
  <ParentCase.Responsible.Address.Email>sofia.edlundrenbjork@lessebo.se</ParentCase.Responsible.Address.Email>
  <ParentCase.Responsible.Address.Phone.Work/>
  <ParentCase.Responsible.Address.Phone.Mobile/>
  <ParentCase.Responsible.Address.Phone.Default/>
  <ParentCase.Responsible.FullName>Sofia Edlund Renbjörk</ParentCase.Responsible.FullName>
  <ParentCase.Responsible.Posistion>Planarkitekt</ParentCase.Responsible.Posistion>
  <ParentCase.Description>Detaljplan för Violen 5, Violen 20 och del av Lessebo 9:1</ParentCase.Description>
  <ParentCase.NumberSequence>2023/182 4.2.2</ParentCase.NumberSequence>
</Global_Document>
</file>

<file path=customXml/itemProps1.xml><?xml version="1.0" encoding="utf-8"?>
<ds:datastoreItem xmlns:ds="http://schemas.openxmlformats.org/officeDocument/2006/customXml" ds:itemID="{0DB9F93D-0A44-4704-A325-DCC25BE4B6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0782F69-D8C6-47F0-BF04-3B326FBCE930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AE1228A-338E-4D4C-B4CE-98173A7143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a8ef61-14eb-428a-a0d3-0614dee7ec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8510BE-D03E-420F-9359-C53885A5D72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C9158C0-5456-4BA0-BBE1-DC46C2CC51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Skruv</Template>
  <TotalTime>5</TotalTime>
  <Pages>2</Pages>
  <Words>44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</vt:lpstr>
    </vt:vector>
  </TitlesOfParts>
  <Company>Lessebo kommun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Brevmall</dc:title>
  <dc:creator>Filip Månsson</dc:creator>
  <cp:lastModifiedBy>Edlund Renbjörk Sofia</cp:lastModifiedBy>
  <cp:revision>8</cp:revision>
  <cp:lastPrinted>2023-11-24T14:11:00Z</cp:lastPrinted>
  <dcterms:created xsi:type="dcterms:W3CDTF">2023-12-06T10:04:00Z</dcterms:created>
  <dcterms:modified xsi:type="dcterms:W3CDTF">2024-02-14T09:40:00Z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0x01010037AAC0801CBB6243B5BB9147F04D425F</vt:lpwstr>
  </property>
  <property fmtid="{D5CDD505-2E9C-101B-9397-08002B2CF9AE}" pid="3" name="TemplateId">
    <vt:lpwstr>Global_Document</vt:lpwstr>
  </property>
  <property fmtid="{D5CDD505-2E9C-101B-9397-08002B2CF9AE}" pid="4" name="ResxId">
    <vt:lpwstr>Underrättelse plan</vt:lpwstr>
  </property>
  <property fmtid="{D5CDD505-2E9C-101B-9397-08002B2CF9AE}" pid="5" name="DocumentId">
    <vt:lpwstr>086cd638-916d-492b-878c-7dab86fd910b</vt:lpwstr>
  </property>
</Properties>
</file>